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W w:w="9889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9"/>
      </w:tblGrid>
      <w:tr w:rsidR="005E2853" w:rsidRPr="00164828" w14:paraId="3E3F2ADD" w14:textId="77777777" w:rsidTr="00402EF4">
        <w:trPr>
          <w:trHeight w:hRule="exact" w:val="680"/>
        </w:trPr>
        <w:tc>
          <w:tcPr>
            <w:tcW w:w="9889" w:type="dxa"/>
            <w:vAlign w:val="center"/>
          </w:tcPr>
          <w:p w14:paraId="1917B9CA" w14:textId="5ED8FB6C" w:rsidR="00402EF4" w:rsidRPr="00164828" w:rsidRDefault="0025273C" w:rsidP="00515CD4">
            <w:pPr>
              <w:spacing w:after="0"/>
              <w:jc w:val="left"/>
              <w:rPr>
                <w:rFonts w:ascii="Tahoma" w:hAnsi="Tahoma" w:cs="Tahoma"/>
                <w:b/>
                <w:sz w:val="22"/>
                <w:szCs w:val="22"/>
              </w:rPr>
            </w:pPr>
            <w:r>
              <w:rPr>
                <w:rFonts w:ascii="Tahoma" w:hAnsi="Tahoma" w:cs="Tahoma"/>
                <w:b/>
                <w:sz w:val="22"/>
                <w:szCs w:val="22"/>
              </w:rPr>
              <w:t>FAHR</w:t>
            </w:r>
            <w:r w:rsidR="004C7A5C">
              <w:rPr>
                <w:rFonts w:ascii="Tahoma" w:hAnsi="Tahoma" w:cs="Tahoma"/>
                <w:b/>
                <w:sz w:val="22"/>
                <w:szCs w:val="22"/>
              </w:rPr>
              <w:t>SPESEN</w:t>
            </w:r>
          </w:p>
        </w:tc>
      </w:tr>
    </w:tbl>
    <w:p w14:paraId="781643B7" w14:textId="090BE363" w:rsidR="00B331E6" w:rsidRDefault="00B331E6">
      <w:pPr>
        <w:spacing w:line="240" w:lineRule="auto"/>
        <w:jc w:val="left"/>
        <w:rPr>
          <w:rFonts w:ascii="Tahoma" w:hAnsi="Tahoma" w:cs="Tahoma"/>
          <w:sz w:val="18"/>
          <w:szCs w:val="18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42"/>
        <w:gridCol w:w="2443"/>
        <w:gridCol w:w="2443"/>
        <w:gridCol w:w="2443"/>
      </w:tblGrid>
      <w:tr w:rsidR="004C7A5C" w14:paraId="2DC55A66" w14:textId="77777777" w:rsidTr="00B24533">
        <w:trPr>
          <w:trHeight w:val="454"/>
        </w:trPr>
        <w:tc>
          <w:tcPr>
            <w:tcW w:w="2442" w:type="dxa"/>
          </w:tcPr>
          <w:p w14:paraId="18D428A9" w14:textId="7E5357A2" w:rsidR="004C7A5C" w:rsidRDefault="004C7A5C" w:rsidP="0070236E">
            <w:pPr>
              <w:spacing w:after="120"/>
              <w:jc w:val="lef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Datum:</w:t>
            </w:r>
          </w:p>
        </w:tc>
        <w:tc>
          <w:tcPr>
            <w:tcW w:w="2443" w:type="dxa"/>
            <w:tcBorders>
              <w:bottom w:val="dashed" w:sz="4" w:space="0" w:color="auto"/>
            </w:tcBorders>
            <w:vAlign w:val="center"/>
          </w:tcPr>
          <w:p w14:paraId="1E28AB1F" w14:textId="44785F57" w:rsidR="004C7A5C" w:rsidRDefault="004C7A5C" w:rsidP="00B24533">
            <w:pPr>
              <w:spacing w:after="0"/>
              <w:contextualSpacing/>
              <w:jc w:val="lef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>
              <w:rPr>
                <w:rFonts w:ascii="Tahoma" w:hAnsi="Tahoma" w:cs="Tahoma"/>
                <w:sz w:val="18"/>
                <w:szCs w:val="18"/>
              </w:rPr>
            </w:r>
            <w:r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sz w:val="18"/>
                <w:szCs w:val="18"/>
              </w:rPr>
              <w:fldChar w:fldCharType="end"/>
            </w:r>
            <w:bookmarkEnd w:id="0"/>
          </w:p>
        </w:tc>
        <w:tc>
          <w:tcPr>
            <w:tcW w:w="2443" w:type="dxa"/>
            <w:tcBorders>
              <w:bottom w:val="dashed" w:sz="4" w:space="0" w:color="auto"/>
            </w:tcBorders>
            <w:vAlign w:val="center"/>
          </w:tcPr>
          <w:p w14:paraId="193981EE" w14:textId="77777777" w:rsidR="004C7A5C" w:rsidRDefault="004C7A5C" w:rsidP="00B24533">
            <w:pPr>
              <w:spacing w:after="0"/>
              <w:contextualSpacing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443" w:type="dxa"/>
            <w:tcBorders>
              <w:bottom w:val="dashed" w:sz="4" w:space="0" w:color="auto"/>
            </w:tcBorders>
            <w:vAlign w:val="center"/>
          </w:tcPr>
          <w:p w14:paraId="4E3A4DBE" w14:textId="77777777" w:rsidR="004C7A5C" w:rsidRDefault="004C7A5C" w:rsidP="00B24533">
            <w:pPr>
              <w:spacing w:after="0"/>
              <w:contextualSpacing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4C7A5C" w14:paraId="2B73F032" w14:textId="77777777" w:rsidTr="00B24533">
        <w:trPr>
          <w:trHeight w:val="454"/>
        </w:trPr>
        <w:tc>
          <w:tcPr>
            <w:tcW w:w="2442" w:type="dxa"/>
          </w:tcPr>
          <w:p w14:paraId="0729D5DF" w14:textId="1514A7F8" w:rsidR="004C7A5C" w:rsidRDefault="0025273C" w:rsidP="0070236E">
            <w:pPr>
              <w:spacing w:after="120"/>
              <w:jc w:val="lef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Spielo</w:t>
            </w:r>
            <w:r w:rsidR="004C7A5C">
              <w:rPr>
                <w:rFonts w:ascii="Tahoma" w:hAnsi="Tahoma" w:cs="Tahoma"/>
                <w:sz w:val="18"/>
                <w:szCs w:val="18"/>
              </w:rPr>
              <w:t>rt:</w:t>
            </w:r>
          </w:p>
        </w:tc>
        <w:tc>
          <w:tcPr>
            <w:tcW w:w="244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6AFE852E" w14:textId="61BE1178" w:rsidR="004C7A5C" w:rsidRDefault="004C7A5C" w:rsidP="00B24533">
            <w:pPr>
              <w:spacing w:after="0"/>
              <w:contextualSpacing/>
              <w:jc w:val="lef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>
              <w:rPr>
                <w:rFonts w:ascii="Tahoma" w:hAnsi="Tahoma" w:cs="Tahoma"/>
                <w:sz w:val="18"/>
                <w:szCs w:val="18"/>
              </w:rPr>
            </w:r>
            <w:r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244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41482641" w14:textId="77777777" w:rsidR="004C7A5C" w:rsidRDefault="004C7A5C" w:rsidP="00B24533">
            <w:pPr>
              <w:spacing w:after="0"/>
              <w:contextualSpacing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44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07F05EDD" w14:textId="77777777" w:rsidR="004C7A5C" w:rsidRDefault="004C7A5C" w:rsidP="00B24533">
            <w:pPr>
              <w:spacing w:after="0"/>
              <w:contextualSpacing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4C7A5C" w14:paraId="1ADD22FC" w14:textId="77777777" w:rsidTr="00B24533">
        <w:trPr>
          <w:trHeight w:val="454"/>
        </w:trPr>
        <w:tc>
          <w:tcPr>
            <w:tcW w:w="2442" w:type="dxa"/>
          </w:tcPr>
          <w:p w14:paraId="19D27294" w14:textId="71E7D101" w:rsidR="004C7A5C" w:rsidRDefault="004C7A5C" w:rsidP="0070236E">
            <w:pPr>
              <w:spacing w:after="120"/>
              <w:jc w:val="lef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Teilnehme</w:t>
            </w:r>
            <w:r w:rsidR="0025273C">
              <w:rPr>
                <w:rFonts w:ascii="Tahoma" w:hAnsi="Tahoma" w:cs="Tahoma"/>
                <w:sz w:val="18"/>
                <w:szCs w:val="18"/>
              </w:rPr>
              <w:t>ndes Team</w:t>
            </w:r>
            <w:r>
              <w:rPr>
                <w:rFonts w:ascii="Tahoma" w:hAnsi="Tahoma" w:cs="Tahoma"/>
                <w:sz w:val="18"/>
                <w:szCs w:val="18"/>
              </w:rPr>
              <w:t>:</w:t>
            </w:r>
          </w:p>
        </w:tc>
        <w:tc>
          <w:tcPr>
            <w:tcW w:w="244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39824506" w14:textId="53B10FD8" w:rsidR="004C7A5C" w:rsidRDefault="004C7A5C" w:rsidP="00B24533">
            <w:pPr>
              <w:spacing w:after="0"/>
              <w:contextualSpacing/>
              <w:jc w:val="lef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>
              <w:rPr>
                <w:rFonts w:ascii="Tahoma" w:hAnsi="Tahoma" w:cs="Tahoma"/>
                <w:sz w:val="18"/>
                <w:szCs w:val="18"/>
              </w:rPr>
            </w:r>
            <w:r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244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559EC5EE" w14:textId="77777777" w:rsidR="004C7A5C" w:rsidRDefault="004C7A5C" w:rsidP="00B24533">
            <w:pPr>
              <w:spacing w:after="0"/>
              <w:contextualSpacing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44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471C11A1" w14:textId="77777777" w:rsidR="004C7A5C" w:rsidRDefault="004C7A5C" w:rsidP="00B24533">
            <w:pPr>
              <w:spacing w:after="0"/>
              <w:contextualSpacing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25273C" w14:paraId="4CE7E532" w14:textId="77777777" w:rsidTr="00B24533">
        <w:trPr>
          <w:trHeight w:val="454"/>
        </w:trPr>
        <w:tc>
          <w:tcPr>
            <w:tcW w:w="2442" w:type="dxa"/>
          </w:tcPr>
          <w:p w14:paraId="3093DAB1" w14:textId="0F099FBB" w:rsidR="0025273C" w:rsidRDefault="0025273C" w:rsidP="0025273C">
            <w:pPr>
              <w:spacing w:after="120"/>
              <w:jc w:val="lef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Name des Fahrers:</w:t>
            </w:r>
          </w:p>
        </w:tc>
        <w:tc>
          <w:tcPr>
            <w:tcW w:w="244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3339742B" w14:textId="4AB9B6D9" w:rsidR="0025273C" w:rsidRDefault="0025273C" w:rsidP="0025273C">
            <w:pPr>
              <w:spacing w:after="0"/>
              <w:contextualSpacing/>
              <w:jc w:val="lef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>
              <w:rPr>
                <w:rFonts w:ascii="Tahoma" w:hAnsi="Tahoma" w:cs="Tahoma"/>
                <w:sz w:val="18"/>
                <w:szCs w:val="18"/>
              </w:rPr>
            </w:r>
            <w:r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244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3E2A747B" w14:textId="77777777" w:rsidR="0025273C" w:rsidRDefault="0025273C" w:rsidP="0025273C">
            <w:pPr>
              <w:spacing w:after="0"/>
              <w:contextualSpacing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44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7DC36ADF" w14:textId="77777777" w:rsidR="0025273C" w:rsidRDefault="0025273C" w:rsidP="0025273C">
            <w:pPr>
              <w:spacing w:after="0"/>
              <w:contextualSpacing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25273C" w14:paraId="2E77D1B7" w14:textId="77777777" w:rsidTr="00B24533">
        <w:trPr>
          <w:trHeight w:val="454"/>
        </w:trPr>
        <w:tc>
          <w:tcPr>
            <w:tcW w:w="2442" w:type="dxa"/>
          </w:tcPr>
          <w:p w14:paraId="7750967D" w14:textId="77777777" w:rsidR="0025273C" w:rsidRDefault="0025273C" w:rsidP="0025273C">
            <w:pPr>
              <w:spacing w:after="120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443" w:type="dxa"/>
            <w:tcBorders>
              <w:top w:val="dashed" w:sz="4" w:space="0" w:color="auto"/>
            </w:tcBorders>
            <w:vAlign w:val="center"/>
          </w:tcPr>
          <w:p w14:paraId="69AA25C1" w14:textId="77777777" w:rsidR="0025273C" w:rsidRDefault="0025273C" w:rsidP="0025273C">
            <w:pPr>
              <w:spacing w:after="0"/>
              <w:contextualSpacing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443" w:type="dxa"/>
            <w:tcBorders>
              <w:top w:val="dashed" w:sz="4" w:space="0" w:color="auto"/>
            </w:tcBorders>
            <w:vAlign w:val="center"/>
          </w:tcPr>
          <w:p w14:paraId="3F775021" w14:textId="77777777" w:rsidR="0025273C" w:rsidRDefault="0025273C" w:rsidP="0025273C">
            <w:pPr>
              <w:spacing w:after="0"/>
              <w:contextualSpacing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443" w:type="dxa"/>
            <w:tcBorders>
              <w:top w:val="dashed" w:sz="4" w:space="0" w:color="auto"/>
            </w:tcBorders>
            <w:vAlign w:val="center"/>
          </w:tcPr>
          <w:p w14:paraId="5F49D4DB" w14:textId="77777777" w:rsidR="0025273C" w:rsidRDefault="0025273C" w:rsidP="0025273C">
            <w:pPr>
              <w:spacing w:after="0"/>
              <w:contextualSpacing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25273C" w14:paraId="0214F20F" w14:textId="77777777" w:rsidTr="00B24533">
        <w:trPr>
          <w:trHeight w:val="454"/>
        </w:trPr>
        <w:tc>
          <w:tcPr>
            <w:tcW w:w="2442" w:type="dxa"/>
          </w:tcPr>
          <w:p w14:paraId="52709721" w14:textId="77777777" w:rsidR="0025273C" w:rsidRDefault="0025273C" w:rsidP="0025273C">
            <w:pPr>
              <w:spacing w:after="120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443" w:type="dxa"/>
            <w:tcBorders>
              <w:top w:val="dashed" w:sz="4" w:space="0" w:color="auto"/>
            </w:tcBorders>
            <w:vAlign w:val="center"/>
          </w:tcPr>
          <w:p w14:paraId="4462BA29" w14:textId="3DC999AB" w:rsidR="0025273C" w:rsidRDefault="0025273C" w:rsidP="0025273C">
            <w:pPr>
              <w:contextualSpacing/>
              <w:jc w:val="lef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Kontrollkästchen1"/>
            <w:r>
              <w:rPr>
                <w:rFonts w:ascii="Tahoma" w:hAnsi="Tahoma" w:cs="Tahoma"/>
                <w:sz w:val="18"/>
                <w:szCs w:val="18"/>
              </w:rPr>
              <w:instrText xml:space="preserve"> FORMCHECKBOX </w:instrText>
            </w:r>
            <w:r w:rsidR="005C5FB7">
              <w:rPr>
                <w:rFonts w:ascii="Tahoma" w:hAnsi="Tahoma" w:cs="Tahoma"/>
                <w:sz w:val="18"/>
                <w:szCs w:val="18"/>
              </w:rPr>
            </w:r>
            <w:r w:rsidR="005C5F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>
              <w:rPr>
                <w:rFonts w:ascii="Tahoma" w:hAnsi="Tahoma" w:cs="Tahoma"/>
                <w:sz w:val="18"/>
                <w:szCs w:val="18"/>
              </w:rPr>
              <w:fldChar w:fldCharType="end"/>
            </w:r>
            <w:bookmarkEnd w:id="1"/>
            <w:r>
              <w:rPr>
                <w:rFonts w:ascii="Tahoma" w:hAnsi="Tahoma" w:cs="Tahoma"/>
                <w:sz w:val="18"/>
                <w:szCs w:val="18"/>
              </w:rPr>
              <w:t xml:space="preserve">  Bus</w:t>
            </w:r>
          </w:p>
        </w:tc>
        <w:tc>
          <w:tcPr>
            <w:tcW w:w="2443" w:type="dxa"/>
            <w:tcBorders>
              <w:top w:val="dashed" w:sz="4" w:space="0" w:color="auto"/>
            </w:tcBorders>
            <w:vAlign w:val="center"/>
          </w:tcPr>
          <w:p w14:paraId="1A8C8353" w14:textId="075B7A93" w:rsidR="0025273C" w:rsidRDefault="0025273C" w:rsidP="0025273C">
            <w:pPr>
              <w:contextualSpacing/>
              <w:jc w:val="lef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ahoma" w:hAnsi="Tahoma" w:cs="Tahoma"/>
                <w:sz w:val="18"/>
                <w:szCs w:val="18"/>
              </w:rPr>
              <w:instrText xml:space="preserve"> FORMCHECKBOX </w:instrText>
            </w:r>
            <w:r w:rsidR="005C5FB7">
              <w:rPr>
                <w:rFonts w:ascii="Tahoma" w:hAnsi="Tahoma" w:cs="Tahoma"/>
                <w:sz w:val="18"/>
                <w:szCs w:val="18"/>
              </w:rPr>
            </w:r>
            <w:r w:rsidR="005C5F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>
              <w:rPr>
                <w:rFonts w:ascii="Tahoma" w:hAnsi="Tahoma" w:cs="Tahoma"/>
                <w:sz w:val="18"/>
                <w:szCs w:val="18"/>
              </w:rPr>
              <w:fldChar w:fldCharType="end"/>
            </w:r>
            <w:r>
              <w:rPr>
                <w:rFonts w:ascii="Tahoma" w:hAnsi="Tahoma" w:cs="Tahoma"/>
                <w:sz w:val="18"/>
                <w:szCs w:val="18"/>
              </w:rPr>
              <w:t xml:space="preserve">  Privatauto</w:t>
            </w:r>
          </w:p>
        </w:tc>
        <w:tc>
          <w:tcPr>
            <w:tcW w:w="2443" w:type="dxa"/>
            <w:tcBorders>
              <w:top w:val="dashed" w:sz="4" w:space="0" w:color="auto"/>
            </w:tcBorders>
            <w:vAlign w:val="center"/>
          </w:tcPr>
          <w:p w14:paraId="1B96C51F" w14:textId="57F23C2E" w:rsidR="0025273C" w:rsidRDefault="0025273C" w:rsidP="0025273C">
            <w:pPr>
              <w:contextualSpacing/>
              <w:jc w:val="lef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ahoma" w:hAnsi="Tahoma" w:cs="Tahoma"/>
                <w:sz w:val="18"/>
                <w:szCs w:val="18"/>
              </w:rPr>
              <w:instrText xml:space="preserve"> FORMCHECKBOX </w:instrText>
            </w:r>
            <w:r w:rsidR="005C5FB7">
              <w:rPr>
                <w:rFonts w:ascii="Tahoma" w:hAnsi="Tahoma" w:cs="Tahoma"/>
                <w:sz w:val="18"/>
                <w:szCs w:val="18"/>
              </w:rPr>
            </w:r>
            <w:r w:rsidR="005C5FB7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>
              <w:rPr>
                <w:rFonts w:ascii="Tahoma" w:hAnsi="Tahoma" w:cs="Tahoma"/>
                <w:sz w:val="18"/>
                <w:szCs w:val="18"/>
              </w:rPr>
              <w:fldChar w:fldCharType="end"/>
            </w:r>
            <w:r>
              <w:rPr>
                <w:rFonts w:ascii="Tahoma" w:hAnsi="Tahoma" w:cs="Tahoma"/>
                <w:sz w:val="18"/>
                <w:szCs w:val="18"/>
              </w:rPr>
              <w:t xml:space="preserve">  Sonstiges  </w:t>
            </w:r>
            <w:r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>
              <w:rPr>
                <w:rFonts w:ascii="Tahoma" w:hAnsi="Tahoma" w:cs="Tahoma"/>
                <w:sz w:val="18"/>
                <w:szCs w:val="18"/>
              </w:rPr>
            </w:r>
            <w:r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</w:tr>
      <w:tr w:rsidR="0025273C" w14:paraId="6B3FF1A8" w14:textId="77777777" w:rsidTr="00B24533">
        <w:trPr>
          <w:trHeight w:val="454"/>
        </w:trPr>
        <w:tc>
          <w:tcPr>
            <w:tcW w:w="2442" w:type="dxa"/>
          </w:tcPr>
          <w:p w14:paraId="45B5327F" w14:textId="321275E7" w:rsidR="0025273C" w:rsidRDefault="0025273C" w:rsidP="0025273C">
            <w:pPr>
              <w:spacing w:after="120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443" w:type="dxa"/>
            <w:vAlign w:val="center"/>
          </w:tcPr>
          <w:p w14:paraId="535F03E2" w14:textId="77777777" w:rsidR="0025273C" w:rsidRDefault="0025273C" w:rsidP="0025273C">
            <w:pPr>
              <w:spacing w:after="0"/>
              <w:contextualSpacing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443" w:type="dxa"/>
            <w:vAlign w:val="center"/>
          </w:tcPr>
          <w:p w14:paraId="7F24D575" w14:textId="77777777" w:rsidR="0025273C" w:rsidRDefault="0025273C" w:rsidP="0025273C">
            <w:pPr>
              <w:spacing w:after="0"/>
              <w:contextualSpacing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443" w:type="dxa"/>
            <w:vAlign w:val="center"/>
          </w:tcPr>
          <w:p w14:paraId="431DD9F9" w14:textId="77777777" w:rsidR="0025273C" w:rsidRDefault="0025273C" w:rsidP="0025273C">
            <w:pPr>
              <w:spacing w:after="0"/>
              <w:contextualSpacing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25273C" w14:paraId="000B8D65" w14:textId="77777777" w:rsidTr="00B24533">
        <w:trPr>
          <w:trHeight w:val="454"/>
        </w:trPr>
        <w:tc>
          <w:tcPr>
            <w:tcW w:w="2442" w:type="dxa"/>
          </w:tcPr>
          <w:p w14:paraId="0F26AFD2" w14:textId="44B29D62" w:rsidR="0025273C" w:rsidRDefault="0025273C" w:rsidP="0025273C">
            <w:pPr>
              <w:spacing w:after="120"/>
              <w:jc w:val="lef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Benzinkosten (CHF):</w:t>
            </w:r>
          </w:p>
        </w:tc>
        <w:tc>
          <w:tcPr>
            <w:tcW w:w="2443" w:type="dxa"/>
            <w:tcBorders>
              <w:bottom w:val="double" w:sz="4" w:space="0" w:color="auto"/>
            </w:tcBorders>
            <w:vAlign w:val="center"/>
          </w:tcPr>
          <w:p w14:paraId="5A33D372" w14:textId="3BA88B5F" w:rsidR="0025273C" w:rsidRPr="004C7A5C" w:rsidRDefault="0025273C" w:rsidP="0025273C">
            <w:pPr>
              <w:spacing w:after="0"/>
              <w:contextualSpacing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4C7A5C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C7A5C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 w:rsidRPr="004C7A5C">
              <w:rPr>
                <w:rFonts w:ascii="Tahoma" w:hAnsi="Tahoma" w:cs="Tahoma"/>
                <w:sz w:val="18"/>
                <w:szCs w:val="18"/>
              </w:rPr>
            </w:r>
            <w:r w:rsidRPr="004C7A5C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4C7A5C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4C7A5C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4C7A5C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4C7A5C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4C7A5C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Pr="004C7A5C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2443" w:type="dxa"/>
            <w:vAlign w:val="center"/>
          </w:tcPr>
          <w:p w14:paraId="1143932F" w14:textId="0FD54AB6" w:rsidR="0025273C" w:rsidRDefault="0025273C" w:rsidP="0025273C">
            <w:pPr>
              <w:spacing w:after="0"/>
              <w:contextualSpacing/>
              <w:jc w:val="lef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(nur mit Quittung)</w:t>
            </w:r>
          </w:p>
        </w:tc>
        <w:tc>
          <w:tcPr>
            <w:tcW w:w="2443" w:type="dxa"/>
            <w:vAlign w:val="center"/>
          </w:tcPr>
          <w:p w14:paraId="68723296" w14:textId="77777777" w:rsidR="0025273C" w:rsidRDefault="0025273C" w:rsidP="0025273C">
            <w:pPr>
              <w:spacing w:after="0"/>
              <w:contextualSpacing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25273C" w14:paraId="09E625FF" w14:textId="77777777" w:rsidTr="00B24533">
        <w:trPr>
          <w:trHeight w:val="454"/>
        </w:trPr>
        <w:tc>
          <w:tcPr>
            <w:tcW w:w="2442" w:type="dxa"/>
          </w:tcPr>
          <w:p w14:paraId="563C1A8E" w14:textId="0941E907" w:rsidR="0025273C" w:rsidRDefault="0025273C" w:rsidP="0025273C">
            <w:pPr>
              <w:spacing w:after="120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443" w:type="dxa"/>
            <w:tcBorders>
              <w:top w:val="double" w:sz="4" w:space="0" w:color="auto"/>
            </w:tcBorders>
            <w:vAlign w:val="center"/>
          </w:tcPr>
          <w:p w14:paraId="5AD3A2A3" w14:textId="77777777" w:rsidR="0025273C" w:rsidRDefault="0025273C" w:rsidP="0025273C">
            <w:pPr>
              <w:spacing w:after="0"/>
              <w:contextualSpacing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443" w:type="dxa"/>
            <w:vAlign w:val="center"/>
          </w:tcPr>
          <w:p w14:paraId="041321A8" w14:textId="77777777" w:rsidR="0025273C" w:rsidRDefault="0025273C" w:rsidP="0025273C">
            <w:pPr>
              <w:spacing w:after="0"/>
              <w:contextualSpacing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443" w:type="dxa"/>
            <w:vAlign w:val="center"/>
          </w:tcPr>
          <w:p w14:paraId="6CFEE6B9" w14:textId="77777777" w:rsidR="0025273C" w:rsidRDefault="0025273C" w:rsidP="0025273C">
            <w:pPr>
              <w:spacing w:after="0"/>
              <w:contextualSpacing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25273C" w14:paraId="3D009CD6" w14:textId="77777777" w:rsidTr="00B24533">
        <w:trPr>
          <w:trHeight w:val="454"/>
        </w:trPr>
        <w:tc>
          <w:tcPr>
            <w:tcW w:w="2442" w:type="dxa"/>
          </w:tcPr>
          <w:p w14:paraId="73E37901" w14:textId="0B2932B4" w:rsidR="0025273C" w:rsidRPr="004C7A5C" w:rsidRDefault="0025273C" w:rsidP="0025273C">
            <w:pPr>
              <w:spacing w:after="120"/>
              <w:jc w:val="left"/>
              <w:rPr>
                <w:rFonts w:ascii="Tahoma" w:hAnsi="Tahoma" w:cs="Tahoma"/>
                <w:sz w:val="18"/>
                <w:szCs w:val="18"/>
                <w:u w:val="single"/>
              </w:rPr>
            </w:pPr>
            <w:r w:rsidRPr="004C7A5C">
              <w:rPr>
                <w:rFonts w:ascii="Tahoma" w:hAnsi="Tahoma" w:cs="Tahoma"/>
                <w:sz w:val="18"/>
                <w:szCs w:val="18"/>
                <w:u w:val="single"/>
              </w:rPr>
              <w:t>Überweisung:</w:t>
            </w:r>
          </w:p>
        </w:tc>
        <w:tc>
          <w:tcPr>
            <w:tcW w:w="2443" w:type="dxa"/>
            <w:vAlign w:val="center"/>
          </w:tcPr>
          <w:p w14:paraId="78A611D2" w14:textId="77777777" w:rsidR="0025273C" w:rsidRDefault="0025273C" w:rsidP="0025273C">
            <w:pPr>
              <w:spacing w:after="0"/>
              <w:contextualSpacing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443" w:type="dxa"/>
            <w:vAlign w:val="center"/>
          </w:tcPr>
          <w:p w14:paraId="1606AC3D" w14:textId="77777777" w:rsidR="0025273C" w:rsidRDefault="0025273C" w:rsidP="0025273C">
            <w:pPr>
              <w:spacing w:after="0"/>
              <w:contextualSpacing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443" w:type="dxa"/>
            <w:vAlign w:val="center"/>
          </w:tcPr>
          <w:p w14:paraId="190A58E2" w14:textId="77777777" w:rsidR="0025273C" w:rsidRDefault="0025273C" w:rsidP="0025273C">
            <w:pPr>
              <w:spacing w:after="0"/>
              <w:contextualSpacing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25273C" w14:paraId="56CEE43B" w14:textId="77777777" w:rsidTr="00B24533">
        <w:trPr>
          <w:trHeight w:val="454"/>
        </w:trPr>
        <w:tc>
          <w:tcPr>
            <w:tcW w:w="2442" w:type="dxa"/>
          </w:tcPr>
          <w:p w14:paraId="01252DFB" w14:textId="399EB997" w:rsidR="0025273C" w:rsidRDefault="0025273C" w:rsidP="0025273C">
            <w:pPr>
              <w:spacing w:after="120"/>
              <w:jc w:val="lef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Bank</w:t>
            </w:r>
          </w:p>
        </w:tc>
        <w:tc>
          <w:tcPr>
            <w:tcW w:w="2443" w:type="dxa"/>
            <w:tcBorders>
              <w:bottom w:val="dashed" w:sz="4" w:space="0" w:color="auto"/>
            </w:tcBorders>
            <w:vAlign w:val="center"/>
          </w:tcPr>
          <w:p w14:paraId="0A619F66" w14:textId="049FE629" w:rsidR="0025273C" w:rsidRDefault="0025273C" w:rsidP="0025273C">
            <w:pPr>
              <w:spacing w:after="0"/>
              <w:contextualSpacing/>
              <w:jc w:val="lef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>
              <w:rPr>
                <w:rFonts w:ascii="Tahoma" w:hAnsi="Tahoma" w:cs="Tahoma"/>
                <w:sz w:val="18"/>
                <w:szCs w:val="18"/>
              </w:rPr>
            </w:r>
            <w:r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2443" w:type="dxa"/>
            <w:tcBorders>
              <w:bottom w:val="dashed" w:sz="4" w:space="0" w:color="auto"/>
            </w:tcBorders>
            <w:vAlign w:val="center"/>
          </w:tcPr>
          <w:p w14:paraId="5E2CBBC9" w14:textId="77777777" w:rsidR="0025273C" w:rsidRDefault="0025273C" w:rsidP="0025273C">
            <w:pPr>
              <w:spacing w:after="0"/>
              <w:contextualSpacing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443" w:type="dxa"/>
            <w:tcBorders>
              <w:bottom w:val="dashed" w:sz="4" w:space="0" w:color="auto"/>
            </w:tcBorders>
            <w:vAlign w:val="center"/>
          </w:tcPr>
          <w:p w14:paraId="752CE80B" w14:textId="77777777" w:rsidR="0025273C" w:rsidRDefault="0025273C" w:rsidP="0025273C">
            <w:pPr>
              <w:spacing w:after="0"/>
              <w:contextualSpacing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25273C" w14:paraId="2D23360A" w14:textId="77777777" w:rsidTr="00B24533">
        <w:trPr>
          <w:trHeight w:val="454"/>
        </w:trPr>
        <w:tc>
          <w:tcPr>
            <w:tcW w:w="2442" w:type="dxa"/>
          </w:tcPr>
          <w:p w14:paraId="7BA6DA66" w14:textId="3AFB9C20" w:rsidR="0025273C" w:rsidRDefault="0025273C" w:rsidP="0025273C">
            <w:pPr>
              <w:spacing w:after="120"/>
              <w:jc w:val="lef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IBAN</w:t>
            </w:r>
          </w:p>
        </w:tc>
        <w:tc>
          <w:tcPr>
            <w:tcW w:w="244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4B156C92" w14:textId="054D75A9" w:rsidR="0025273C" w:rsidRDefault="0025273C" w:rsidP="0025273C">
            <w:pPr>
              <w:spacing w:after="0"/>
              <w:contextualSpacing/>
              <w:jc w:val="lef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>
              <w:rPr>
                <w:rFonts w:ascii="Tahoma" w:hAnsi="Tahoma" w:cs="Tahoma"/>
                <w:sz w:val="18"/>
                <w:szCs w:val="18"/>
              </w:rPr>
            </w:r>
            <w:r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244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0FF2FE13" w14:textId="77777777" w:rsidR="0025273C" w:rsidRDefault="0025273C" w:rsidP="0025273C">
            <w:pPr>
              <w:spacing w:after="0"/>
              <w:contextualSpacing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44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7809DAFE" w14:textId="77777777" w:rsidR="0025273C" w:rsidRDefault="0025273C" w:rsidP="0025273C">
            <w:pPr>
              <w:spacing w:after="0"/>
              <w:contextualSpacing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25273C" w14:paraId="606568FF" w14:textId="77777777" w:rsidTr="00B24533">
        <w:trPr>
          <w:trHeight w:val="454"/>
        </w:trPr>
        <w:tc>
          <w:tcPr>
            <w:tcW w:w="2442" w:type="dxa"/>
          </w:tcPr>
          <w:p w14:paraId="490F8CD9" w14:textId="23F0DD90" w:rsidR="0025273C" w:rsidRPr="004C7A5C" w:rsidRDefault="0025273C" w:rsidP="0025273C">
            <w:pPr>
              <w:spacing w:after="120"/>
              <w:jc w:val="left"/>
              <w:rPr>
                <w:rFonts w:ascii="Tahoma" w:hAnsi="Tahoma" w:cs="Tahoma"/>
                <w:sz w:val="18"/>
                <w:szCs w:val="18"/>
                <w:u w:val="single"/>
              </w:rPr>
            </w:pPr>
            <w:r w:rsidRPr="004C7A5C">
              <w:rPr>
                <w:rFonts w:ascii="Tahoma" w:hAnsi="Tahoma" w:cs="Tahoma"/>
                <w:sz w:val="18"/>
                <w:szCs w:val="18"/>
                <w:u w:val="single"/>
              </w:rPr>
              <w:t>Lautend auf:</w:t>
            </w:r>
          </w:p>
        </w:tc>
        <w:tc>
          <w:tcPr>
            <w:tcW w:w="2443" w:type="dxa"/>
            <w:tcBorders>
              <w:top w:val="dashed" w:sz="4" w:space="0" w:color="auto"/>
            </w:tcBorders>
            <w:vAlign w:val="center"/>
          </w:tcPr>
          <w:p w14:paraId="749B4F6C" w14:textId="77777777" w:rsidR="0025273C" w:rsidRDefault="0025273C" w:rsidP="0025273C">
            <w:pPr>
              <w:spacing w:after="0"/>
              <w:contextualSpacing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443" w:type="dxa"/>
            <w:tcBorders>
              <w:top w:val="dashed" w:sz="4" w:space="0" w:color="auto"/>
            </w:tcBorders>
            <w:vAlign w:val="center"/>
          </w:tcPr>
          <w:p w14:paraId="0542E656" w14:textId="77777777" w:rsidR="0025273C" w:rsidRDefault="0025273C" w:rsidP="0025273C">
            <w:pPr>
              <w:spacing w:after="0"/>
              <w:contextualSpacing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443" w:type="dxa"/>
            <w:tcBorders>
              <w:top w:val="dashed" w:sz="4" w:space="0" w:color="auto"/>
            </w:tcBorders>
            <w:vAlign w:val="center"/>
          </w:tcPr>
          <w:p w14:paraId="728B2DB5" w14:textId="77777777" w:rsidR="0025273C" w:rsidRDefault="0025273C" w:rsidP="0025273C">
            <w:pPr>
              <w:spacing w:after="0"/>
              <w:contextualSpacing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25273C" w14:paraId="519B86A3" w14:textId="77777777" w:rsidTr="00B24533">
        <w:trPr>
          <w:trHeight w:val="454"/>
        </w:trPr>
        <w:tc>
          <w:tcPr>
            <w:tcW w:w="2442" w:type="dxa"/>
          </w:tcPr>
          <w:p w14:paraId="5BD2DF7C" w14:textId="6E6E7C10" w:rsidR="0025273C" w:rsidRDefault="0025273C" w:rsidP="0025273C">
            <w:pPr>
              <w:spacing w:after="120"/>
              <w:jc w:val="lef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Name</w:t>
            </w:r>
          </w:p>
        </w:tc>
        <w:tc>
          <w:tcPr>
            <w:tcW w:w="2443" w:type="dxa"/>
            <w:tcBorders>
              <w:bottom w:val="dashed" w:sz="4" w:space="0" w:color="auto"/>
            </w:tcBorders>
            <w:vAlign w:val="center"/>
          </w:tcPr>
          <w:p w14:paraId="43D48D16" w14:textId="07A781CE" w:rsidR="0025273C" w:rsidRDefault="0025273C" w:rsidP="0025273C">
            <w:pPr>
              <w:spacing w:after="0"/>
              <w:contextualSpacing/>
              <w:jc w:val="lef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>
              <w:rPr>
                <w:rFonts w:ascii="Tahoma" w:hAnsi="Tahoma" w:cs="Tahoma"/>
                <w:sz w:val="18"/>
                <w:szCs w:val="18"/>
              </w:rPr>
            </w:r>
            <w:r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2443" w:type="dxa"/>
            <w:vAlign w:val="center"/>
          </w:tcPr>
          <w:p w14:paraId="4C355431" w14:textId="5AB3EDBE" w:rsidR="0025273C" w:rsidRDefault="0025273C" w:rsidP="0025273C">
            <w:pPr>
              <w:spacing w:after="0"/>
              <w:contextualSpacing/>
              <w:jc w:val="lef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Vorname</w:t>
            </w:r>
          </w:p>
        </w:tc>
        <w:tc>
          <w:tcPr>
            <w:tcW w:w="2443" w:type="dxa"/>
            <w:tcBorders>
              <w:bottom w:val="dashed" w:sz="4" w:space="0" w:color="auto"/>
            </w:tcBorders>
            <w:vAlign w:val="center"/>
          </w:tcPr>
          <w:p w14:paraId="34EBB56B" w14:textId="4CA9DD23" w:rsidR="0025273C" w:rsidRDefault="0025273C" w:rsidP="0025273C">
            <w:pPr>
              <w:spacing w:after="0"/>
              <w:contextualSpacing/>
              <w:jc w:val="lef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>
              <w:rPr>
                <w:rFonts w:ascii="Tahoma" w:hAnsi="Tahoma" w:cs="Tahoma"/>
                <w:sz w:val="18"/>
                <w:szCs w:val="18"/>
              </w:rPr>
            </w:r>
            <w:r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</w:tr>
      <w:tr w:rsidR="0025273C" w14:paraId="51AF173C" w14:textId="77777777" w:rsidTr="00B24533">
        <w:trPr>
          <w:trHeight w:val="454"/>
        </w:trPr>
        <w:tc>
          <w:tcPr>
            <w:tcW w:w="2442" w:type="dxa"/>
          </w:tcPr>
          <w:p w14:paraId="7762C4DF" w14:textId="59151ABC" w:rsidR="0025273C" w:rsidRDefault="0025273C" w:rsidP="0025273C">
            <w:pPr>
              <w:spacing w:after="120"/>
              <w:jc w:val="lef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Adresse</w:t>
            </w:r>
          </w:p>
        </w:tc>
        <w:tc>
          <w:tcPr>
            <w:tcW w:w="244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232788F6" w14:textId="402B7229" w:rsidR="0025273C" w:rsidRDefault="0025273C" w:rsidP="0025273C">
            <w:pPr>
              <w:spacing w:after="0"/>
              <w:contextualSpacing/>
              <w:jc w:val="lef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>
              <w:rPr>
                <w:rFonts w:ascii="Tahoma" w:hAnsi="Tahoma" w:cs="Tahoma"/>
                <w:sz w:val="18"/>
                <w:szCs w:val="18"/>
              </w:rPr>
            </w:r>
            <w:r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2443" w:type="dxa"/>
            <w:vAlign w:val="center"/>
          </w:tcPr>
          <w:p w14:paraId="3EBE1936" w14:textId="760937F0" w:rsidR="0025273C" w:rsidRDefault="0025273C" w:rsidP="0025273C">
            <w:pPr>
              <w:spacing w:after="0"/>
              <w:contextualSpacing/>
              <w:jc w:val="lef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PLZ/Ort</w:t>
            </w:r>
          </w:p>
        </w:tc>
        <w:tc>
          <w:tcPr>
            <w:tcW w:w="244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1DDA1046" w14:textId="4440BA88" w:rsidR="0025273C" w:rsidRDefault="0025273C" w:rsidP="0025273C">
            <w:pPr>
              <w:spacing w:after="0"/>
              <w:contextualSpacing/>
              <w:jc w:val="lef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>
              <w:rPr>
                <w:rFonts w:ascii="Tahoma" w:hAnsi="Tahoma" w:cs="Tahoma"/>
                <w:sz w:val="18"/>
                <w:szCs w:val="18"/>
              </w:rPr>
            </w:r>
            <w:r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</w:tr>
      <w:tr w:rsidR="0025273C" w14:paraId="16F54B60" w14:textId="77777777" w:rsidTr="00B24533">
        <w:trPr>
          <w:trHeight w:val="454"/>
        </w:trPr>
        <w:tc>
          <w:tcPr>
            <w:tcW w:w="2442" w:type="dxa"/>
          </w:tcPr>
          <w:p w14:paraId="4DC40DE8" w14:textId="77777777" w:rsidR="0025273C" w:rsidRDefault="0025273C" w:rsidP="0025273C">
            <w:pPr>
              <w:spacing w:after="120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443" w:type="dxa"/>
            <w:tcBorders>
              <w:top w:val="dashed" w:sz="4" w:space="0" w:color="auto"/>
            </w:tcBorders>
            <w:vAlign w:val="center"/>
          </w:tcPr>
          <w:p w14:paraId="75564CED" w14:textId="77777777" w:rsidR="0025273C" w:rsidRDefault="0025273C" w:rsidP="0025273C">
            <w:pPr>
              <w:spacing w:after="0"/>
              <w:contextualSpacing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443" w:type="dxa"/>
            <w:vAlign w:val="center"/>
          </w:tcPr>
          <w:p w14:paraId="0AD22387" w14:textId="77777777" w:rsidR="0025273C" w:rsidRDefault="0025273C" w:rsidP="0025273C">
            <w:pPr>
              <w:spacing w:after="0"/>
              <w:contextualSpacing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443" w:type="dxa"/>
            <w:tcBorders>
              <w:top w:val="dashed" w:sz="4" w:space="0" w:color="auto"/>
            </w:tcBorders>
            <w:vAlign w:val="center"/>
          </w:tcPr>
          <w:p w14:paraId="3AA9963C" w14:textId="77777777" w:rsidR="0025273C" w:rsidRDefault="0025273C" w:rsidP="0025273C">
            <w:pPr>
              <w:spacing w:after="0"/>
              <w:contextualSpacing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25273C" w14:paraId="11628023" w14:textId="77777777" w:rsidTr="00B24533">
        <w:trPr>
          <w:trHeight w:val="454"/>
        </w:trPr>
        <w:tc>
          <w:tcPr>
            <w:tcW w:w="2442" w:type="dxa"/>
          </w:tcPr>
          <w:p w14:paraId="227022BA" w14:textId="0D75DC24" w:rsidR="0025273C" w:rsidRDefault="0025273C" w:rsidP="0025273C">
            <w:pPr>
              <w:spacing w:after="120"/>
              <w:jc w:val="lef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Ort </w:t>
            </w:r>
          </w:p>
        </w:tc>
        <w:tc>
          <w:tcPr>
            <w:tcW w:w="2443" w:type="dxa"/>
            <w:tcBorders>
              <w:bottom w:val="dashed" w:sz="4" w:space="0" w:color="auto"/>
            </w:tcBorders>
            <w:vAlign w:val="center"/>
          </w:tcPr>
          <w:p w14:paraId="42F10001" w14:textId="75B56834" w:rsidR="0025273C" w:rsidRDefault="0025273C" w:rsidP="0025273C">
            <w:pPr>
              <w:tabs>
                <w:tab w:val="center" w:pos="1113"/>
              </w:tabs>
              <w:spacing w:after="0"/>
              <w:contextualSpacing/>
              <w:jc w:val="lef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>
              <w:rPr>
                <w:rFonts w:ascii="Tahoma" w:hAnsi="Tahoma" w:cs="Tahoma"/>
                <w:sz w:val="18"/>
                <w:szCs w:val="18"/>
              </w:rPr>
            </w:r>
            <w:r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2443" w:type="dxa"/>
            <w:vAlign w:val="center"/>
          </w:tcPr>
          <w:p w14:paraId="3299F650" w14:textId="3D92B768" w:rsidR="0025273C" w:rsidRDefault="0025273C" w:rsidP="0025273C">
            <w:pPr>
              <w:spacing w:after="0"/>
              <w:contextualSpacing/>
              <w:jc w:val="lef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Datum</w:t>
            </w:r>
          </w:p>
        </w:tc>
        <w:tc>
          <w:tcPr>
            <w:tcW w:w="2443" w:type="dxa"/>
            <w:tcBorders>
              <w:bottom w:val="dashed" w:sz="4" w:space="0" w:color="auto"/>
            </w:tcBorders>
            <w:vAlign w:val="center"/>
          </w:tcPr>
          <w:p w14:paraId="578B2DA2" w14:textId="0240CFDF" w:rsidR="0025273C" w:rsidRDefault="0025273C" w:rsidP="0025273C">
            <w:pPr>
              <w:spacing w:after="0"/>
              <w:contextualSpacing/>
              <w:jc w:val="lef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>
              <w:rPr>
                <w:rFonts w:ascii="Tahoma" w:hAnsi="Tahoma" w:cs="Tahoma"/>
                <w:sz w:val="18"/>
                <w:szCs w:val="18"/>
              </w:rPr>
            </w:r>
            <w:r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</w:tr>
      <w:tr w:rsidR="0025273C" w14:paraId="28730ECD" w14:textId="77777777" w:rsidTr="00B24533">
        <w:trPr>
          <w:trHeight w:val="454"/>
        </w:trPr>
        <w:tc>
          <w:tcPr>
            <w:tcW w:w="2442" w:type="dxa"/>
          </w:tcPr>
          <w:p w14:paraId="4092D390" w14:textId="77777777" w:rsidR="0025273C" w:rsidRDefault="0025273C" w:rsidP="0025273C">
            <w:pPr>
              <w:spacing w:after="120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443" w:type="dxa"/>
            <w:tcBorders>
              <w:top w:val="dashed" w:sz="4" w:space="0" w:color="auto"/>
            </w:tcBorders>
            <w:vAlign w:val="center"/>
          </w:tcPr>
          <w:p w14:paraId="5BCB1B98" w14:textId="77777777" w:rsidR="0025273C" w:rsidRDefault="0025273C" w:rsidP="0025273C">
            <w:pPr>
              <w:spacing w:after="0"/>
              <w:contextualSpacing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443" w:type="dxa"/>
            <w:vAlign w:val="center"/>
          </w:tcPr>
          <w:p w14:paraId="19EE7FB8" w14:textId="77777777" w:rsidR="0025273C" w:rsidRDefault="0025273C" w:rsidP="0025273C">
            <w:pPr>
              <w:spacing w:after="0"/>
              <w:contextualSpacing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443" w:type="dxa"/>
            <w:tcBorders>
              <w:top w:val="dashed" w:sz="4" w:space="0" w:color="auto"/>
            </w:tcBorders>
            <w:vAlign w:val="center"/>
          </w:tcPr>
          <w:p w14:paraId="6DA68617" w14:textId="77777777" w:rsidR="0025273C" w:rsidRDefault="0025273C" w:rsidP="0025273C">
            <w:pPr>
              <w:spacing w:after="0"/>
              <w:contextualSpacing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25273C" w14:paraId="704CA16C" w14:textId="77777777" w:rsidTr="00B24533">
        <w:trPr>
          <w:trHeight w:val="454"/>
        </w:trPr>
        <w:tc>
          <w:tcPr>
            <w:tcW w:w="2442" w:type="dxa"/>
          </w:tcPr>
          <w:p w14:paraId="52A1DB4D" w14:textId="11FFFC45" w:rsidR="0025273C" w:rsidRDefault="0025273C" w:rsidP="0025273C">
            <w:pPr>
              <w:spacing w:after="120"/>
              <w:jc w:val="lef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Unterschrift:</w:t>
            </w:r>
          </w:p>
        </w:tc>
        <w:tc>
          <w:tcPr>
            <w:tcW w:w="2443" w:type="dxa"/>
            <w:tcBorders>
              <w:bottom w:val="dashed" w:sz="4" w:space="0" w:color="auto"/>
            </w:tcBorders>
            <w:vAlign w:val="center"/>
          </w:tcPr>
          <w:p w14:paraId="2667076B" w14:textId="77777777" w:rsidR="0025273C" w:rsidRDefault="0025273C" w:rsidP="0025273C">
            <w:pPr>
              <w:spacing w:after="0"/>
              <w:contextualSpacing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443" w:type="dxa"/>
            <w:tcBorders>
              <w:bottom w:val="dashed" w:sz="4" w:space="0" w:color="auto"/>
            </w:tcBorders>
            <w:vAlign w:val="center"/>
          </w:tcPr>
          <w:p w14:paraId="599463AB" w14:textId="77777777" w:rsidR="0025273C" w:rsidRDefault="0025273C" w:rsidP="0025273C">
            <w:pPr>
              <w:spacing w:after="0"/>
              <w:contextualSpacing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443" w:type="dxa"/>
            <w:tcBorders>
              <w:bottom w:val="dashed" w:sz="4" w:space="0" w:color="auto"/>
            </w:tcBorders>
            <w:vAlign w:val="center"/>
          </w:tcPr>
          <w:p w14:paraId="2CC0821F" w14:textId="77777777" w:rsidR="0025273C" w:rsidRDefault="0025273C" w:rsidP="0025273C">
            <w:pPr>
              <w:spacing w:after="0"/>
              <w:contextualSpacing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</w:tr>
    </w:tbl>
    <w:p w14:paraId="38821738" w14:textId="247DA036" w:rsidR="0070236E" w:rsidRDefault="0070236E" w:rsidP="0070236E">
      <w:pPr>
        <w:spacing w:after="120"/>
        <w:jc w:val="left"/>
        <w:rPr>
          <w:rFonts w:ascii="Tahoma" w:hAnsi="Tahoma" w:cs="Tahoma"/>
          <w:sz w:val="18"/>
          <w:szCs w:val="18"/>
        </w:rPr>
      </w:pPr>
    </w:p>
    <w:p w14:paraId="6C432E79" w14:textId="57F422FF" w:rsidR="004C7A5C" w:rsidRDefault="004C7A5C" w:rsidP="0070236E">
      <w:pPr>
        <w:spacing w:after="120"/>
        <w:jc w:val="left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Das vorliegende Formular ist vollständig ausgefüllt einzureichen an:</w:t>
      </w:r>
    </w:p>
    <w:p w14:paraId="4BEF636F" w14:textId="1709F026" w:rsidR="004C7A5C" w:rsidRDefault="004C7A5C" w:rsidP="004C7A5C">
      <w:pPr>
        <w:spacing w:before="240"/>
        <w:jc w:val="left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Iron Marmots Davos Klosters</w:t>
      </w:r>
    </w:p>
    <w:p w14:paraId="734E9188" w14:textId="051B4A77" w:rsidR="004C7A5C" w:rsidRDefault="004C7A5C" w:rsidP="004C7A5C">
      <w:pPr>
        <w:jc w:val="left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Geschäftsstelle</w:t>
      </w:r>
    </w:p>
    <w:p w14:paraId="03045E92" w14:textId="50E52670" w:rsidR="004C7A5C" w:rsidRDefault="004C7A5C" w:rsidP="004C7A5C">
      <w:pPr>
        <w:jc w:val="left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7270 Davos Platz</w:t>
      </w:r>
    </w:p>
    <w:p w14:paraId="5435C6DB" w14:textId="77777777" w:rsidR="004C7A5C" w:rsidRDefault="004C7A5C" w:rsidP="0070236E">
      <w:pPr>
        <w:spacing w:after="120"/>
        <w:jc w:val="left"/>
        <w:rPr>
          <w:rFonts w:ascii="Tahoma" w:hAnsi="Tahoma" w:cs="Tahoma"/>
          <w:sz w:val="18"/>
          <w:szCs w:val="18"/>
        </w:rPr>
      </w:pPr>
    </w:p>
    <w:p w14:paraId="49580072" w14:textId="791BDE56" w:rsidR="004C7A5C" w:rsidRPr="0070236E" w:rsidRDefault="004C7A5C" w:rsidP="0070236E">
      <w:pPr>
        <w:spacing w:after="120"/>
        <w:jc w:val="left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Oder via Email an: </w:t>
      </w:r>
      <w:hyperlink r:id="rId8" w:history="1">
        <w:r w:rsidRPr="00332EC7">
          <w:rPr>
            <w:rStyle w:val="Hyperlink"/>
            <w:rFonts w:ascii="Tahoma" w:hAnsi="Tahoma" w:cs="Tahoma"/>
            <w:sz w:val="18"/>
            <w:szCs w:val="18"/>
          </w:rPr>
          <w:t>info@imdk.ch</w:t>
        </w:r>
      </w:hyperlink>
      <w:r>
        <w:rPr>
          <w:rFonts w:ascii="Tahoma" w:hAnsi="Tahoma" w:cs="Tahoma"/>
          <w:sz w:val="18"/>
          <w:szCs w:val="18"/>
        </w:rPr>
        <w:t xml:space="preserve"> </w:t>
      </w:r>
    </w:p>
    <w:sectPr w:rsidR="004C7A5C" w:rsidRPr="0070236E" w:rsidSect="0086243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2104" w:right="992" w:bottom="1276" w:left="1134" w:header="851" w:footer="71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3A1D7C" w14:textId="77777777" w:rsidR="00407021" w:rsidRDefault="00407021">
      <w:r>
        <w:separator/>
      </w:r>
    </w:p>
  </w:endnote>
  <w:endnote w:type="continuationSeparator" w:id="0">
    <w:p w14:paraId="7FB211DB" w14:textId="77777777" w:rsidR="00407021" w:rsidRDefault="004070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">
    <w:altName w:val="Univers"/>
    <w:charset w:val="00"/>
    <w:family w:val="swiss"/>
    <w:pitch w:val="variable"/>
    <w:sig w:usb0="80000287" w:usb1="00000000" w:usb2="00000000" w:usb3="00000000" w:csb0="0000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Univers 55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imes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BB8526" w14:textId="77777777" w:rsidR="009B1846" w:rsidRDefault="009B184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92CA6" w14:textId="6FC67CB4" w:rsidR="009A0FC1" w:rsidRPr="003630EA" w:rsidRDefault="009A0FC1" w:rsidP="009A0FC1">
    <w:pPr>
      <w:pStyle w:val="Fuzeile"/>
      <w:pBdr>
        <w:top w:val="single" w:sz="4" w:space="1" w:color="auto"/>
      </w:pBdr>
      <w:tabs>
        <w:tab w:val="clear" w:pos="4536"/>
        <w:tab w:val="clear" w:pos="9072"/>
        <w:tab w:val="right" w:pos="9781"/>
      </w:tabs>
      <w:jc w:val="left"/>
      <w:rPr>
        <w:rFonts w:ascii="Tahoma" w:hAnsi="Tahoma" w:cs="Tahoma"/>
        <w:sz w:val="16"/>
        <w:szCs w:val="16"/>
      </w:rPr>
    </w:pPr>
    <w:r w:rsidRPr="00C20EDF">
      <w:rPr>
        <w:rFonts w:ascii="Tahoma" w:hAnsi="Tahoma" w:cs="Tahoma"/>
        <w:sz w:val="16"/>
        <w:szCs w:val="16"/>
      </w:rPr>
      <w:t xml:space="preserve">IMDK, </w:t>
    </w:r>
    <w:r w:rsidR="00B331E6">
      <w:rPr>
        <w:rFonts w:ascii="Tahoma" w:hAnsi="Tahoma" w:cs="Tahoma"/>
        <w:sz w:val="16"/>
        <w:szCs w:val="16"/>
      </w:rPr>
      <w:t>Gewinnspiel</w:t>
    </w:r>
    <w:r w:rsidRPr="00C20EDF">
      <w:rPr>
        <w:rFonts w:ascii="Tahoma" w:hAnsi="Tahoma" w:cs="Tahoma"/>
        <w:sz w:val="16"/>
        <w:szCs w:val="16"/>
      </w:rPr>
      <w:tab/>
    </w:r>
    <w:r w:rsidRPr="003630EA">
      <w:rPr>
        <w:rFonts w:ascii="Tahoma" w:hAnsi="Tahoma" w:cs="Tahoma"/>
        <w:sz w:val="16"/>
        <w:szCs w:val="16"/>
        <w:lang w:val="de-DE"/>
      </w:rPr>
      <w:t xml:space="preserve">Seite </w:t>
    </w:r>
    <w:r w:rsidRPr="003630EA">
      <w:rPr>
        <w:rFonts w:ascii="Tahoma" w:hAnsi="Tahoma" w:cs="Tahoma"/>
        <w:sz w:val="16"/>
        <w:szCs w:val="16"/>
      </w:rPr>
      <w:fldChar w:fldCharType="begin"/>
    </w:r>
    <w:r w:rsidRPr="003630EA">
      <w:rPr>
        <w:rFonts w:ascii="Tahoma" w:hAnsi="Tahoma" w:cs="Tahoma"/>
        <w:sz w:val="16"/>
        <w:szCs w:val="16"/>
      </w:rPr>
      <w:instrText>PAGE  \* Arabic  \* MERGEFORMAT</w:instrText>
    </w:r>
    <w:r w:rsidRPr="003630EA">
      <w:rPr>
        <w:rFonts w:ascii="Tahoma" w:hAnsi="Tahoma" w:cs="Tahoma"/>
        <w:sz w:val="16"/>
        <w:szCs w:val="16"/>
      </w:rPr>
      <w:fldChar w:fldCharType="separate"/>
    </w:r>
    <w:r w:rsidR="00122E5E" w:rsidRPr="00122E5E">
      <w:rPr>
        <w:rFonts w:ascii="Tahoma" w:hAnsi="Tahoma" w:cs="Tahoma"/>
        <w:noProof/>
        <w:sz w:val="16"/>
        <w:szCs w:val="16"/>
        <w:lang w:val="de-DE"/>
      </w:rPr>
      <w:t>2</w:t>
    </w:r>
    <w:r w:rsidRPr="003630EA">
      <w:rPr>
        <w:rFonts w:ascii="Tahoma" w:hAnsi="Tahoma" w:cs="Tahoma"/>
        <w:sz w:val="16"/>
        <w:szCs w:val="16"/>
      </w:rPr>
      <w:fldChar w:fldCharType="end"/>
    </w:r>
    <w:r w:rsidRPr="003630EA">
      <w:rPr>
        <w:rFonts w:ascii="Tahoma" w:hAnsi="Tahoma" w:cs="Tahoma"/>
        <w:sz w:val="16"/>
        <w:szCs w:val="16"/>
        <w:lang w:val="de-DE"/>
      </w:rPr>
      <w:t xml:space="preserve"> von </w:t>
    </w:r>
    <w:r w:rsidRPr="003630EA">
      <w:rPr>
        <w:rFonts w:ascii="Tahoma" w:hAnsi="Tahoma" w:cs="Tahoma"/>
        <w:sz w:val="16"/>
        <w:szCs w:val="16"/>
      </w:rPr>
      <w:fldChar w:fldCharType="begin"/>
    </w:r>
    <w:r w:rsidRPr="003630EA">
      <w:rPr>
        <w:rFonts w:ascii="Tahoma" w:hAnsi="Tahoma" w:cs="Tahoma"/>
        <w:sz w:val="16"/>
        <w:szCs w:val="16"/>
      </w:rPr>
      <w:instrText>NUMPAGES  \* Arabic  \* MERGEFORMAT</w:instrText>
    </w:r>
    <w:r w:rsidRPr="003630EA">
      <w:rPr>
        <w:rFonts w:ascii="Tahoma" w:hAnsi="Tahoma" w:cs="Tahoma"/>
        <w:sz w:val="16"/>
        <w:szCs w:val="16"/>
      </w:rPr>
      <w:fldChar w:fldCharType="separate"/>
    </w:r>
    <w:r w:rsidR="00122E5E" w:rsidRPr="00122E5E">
      <w:rPr>
        <w:rFonts w:ascii="Tahoma" w:hAnsi="Tahoma" w:cs="Tahoma"/>
        <w:noProof/>
        <w:sz w:val="16"/>
        <w:szCs w:val="16"/>
        <w:lang w:val="de-DE"/>
      </w:rPr>
      <w:t>2</w:t>
    </w:r>
    <w:r w:rsidRPr="003630EA">
      <w:rPr>
        <w:rFonts w:ascii="Tahoma" w:hAnsi="Tahoma" w:cs="Tahoma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D157D" w14:textId="19592E93" w:rsidR="005547BA" w:rsidRPr="003630EA" w:rsidRDefault="005547BA" w:rsidP="003E5DAD">
    <w:pPr>
      <w:pStyle w:val="Fuzeile"/>
      <w:pBdr>
        <w:top w:val="single" w:sz="4" w:space="1" w:color="auto"/>
      </w:pBdr>
      <w:tabs>
        <w:tab w:val="clear" w:pos="4536"/>
        <w:tab w:val="clear" w:pos="9072"/>
        <w:tab w:val="right" w:pos="9781"/>
      </w:tabs>
      <w:jc w:val="left"/>
      <w:rPr>
        <w:rFonts w:ascii="Tahoma" w:hAnsi="Tahoma" w:cs="Tahoma"/>
        <w:sz w:val="16"/>
        <w:szCs w:val="16"/>
      </w:rPr>
    </w:pPr>
    <w:r w:rsidRPr="00C20EDF">
      <w:rPr>
        <w:rFonts w:ascii="Tahoma" w:hAnsi="Tahoma" w:cs="Tahoma"/>
        <w:sz w:val="16"/>
        <w:szCs w:val="16"/>
      </w:rPr>
      <w:t>IMDK</w:t>
    </w:r>
    <w:r w:rsidR="002814C7">
      <w:rPr>
        <w:rFonts w:ascii="Tahoma" w:hAnsi="Tahoma" w:cs="Tahoma"/>
        <w:sz w:val="16"/>
        <w:szCs w:val="16"/>
      </w:rPr>
      <w:t xml:space="preserve">, </w:t>
    </w:r>
    <w:r w:rsidR="004C7A5C">
      <w:rPr>
        <w:rFonts w:ascii="Tahoma" w:hAnsi="Tahoma" w:cs="Tahoma"/>
        <w:sz w:val="16"/>
        <w:szCs w:val="16"/>
      </w:rPr>
      <w:t xml:space="preserve">Finanzen / </w:t>
    </w:r>
    <w:r w:rsidR="009B1846">
      <w:rPr>
        <w:rFonts w:ascii="Tahoma" w:hAnsi="Tahoma" w:cs="Tahoma"/>
        <w:sz w:val="16"/>
        <w:szCs w:val="16"/>
      </w:rPr>
      <w:t>Fahrsp</w:t>
    </w:r>
    <w:r w:rsidR="004C7A5C">
      <w:rPr>
        <w:rFonts w:ascii="Tahoma" w:hAnsi="Tahoma" w:cs="Tahoma"/>
        <w:sz w:val="16"/>
        <w:szCs w:val="16"/>
      </w:rPr>
      <w:t>esen</w:t>
    </w:r>
    <w:r w:rsidRPr="00C20EDF">
      <w:rPr>
        <w:rFonts w:ascii="Tahoma" w:hAnsi="Tahoma" w:cs="Tahoma"/>
        <w:sz w:val="16"/>
        <w:szCs w:val="16"/>
      </w:rPr>
      <w:tab/>
    </w:r>
    <w:r w:rsidRPr="003630EA">
      <w:rPr>
        <w:rFonts w:ascii="Tahoma" w:hAnsi="Tahoma" w:cs="Tahoma"/>
        <w:sz w:val="16"/>
        <w:szCs w:val="16"/>
        <w:lang w:val="de-DE"/>
      </w:rPr>
      <w:t xml:space="preserve">Seite </w:t>
    </w:r>
    <w:r w:rsidRPr="003630EA">
      <w:rPr>
        <w:rFonts w:ascii="Tahoma" w:hAnsi="Tahoma" w:cs="Tahoma"/>
        <w:sz w:val="16"/>
        <w:szCs w:val="16"/>
      </w:rPr>
      <w:fldChar w:fldCharType="begin"/>
    </w:r>
    <w:r w:rsidRPr="003630EA">
      <w:rPr>
        <w:rFonts w:ascii="Tahoma" w:hAnsi="Tahoma" w:cs="Tahoma"/>
        <w:sz w:val="16"/>
        <w:szCs w:val="16"/>
      </w:rPr>
      <w:instrText>PAGE  \* Arabic  \* MERGEFORMAT</w:instrText>
    </w:r>
    <w:r w:rsidRPr="003630EA">
      <w:rPr>
        <w:rFonts w:ascii="Tahoma" w:hAnsi="Tahoma" w:cs="Tahoma"/>
        <w:sz w:val="16"/>
        <w:szCs w:val="16"/>
      </w:rPr>
      <w:fldChar w:fldCharType="separate"/>
    </w:r>
    <w:r w:rsidR="00122E5E" w:rsidRPr="00122E5E">
      <w:rPr>
        <w:rFonts w:ascii="Tahoma" w:hAnsi="Tahoma" w:cs="Tahoma"/>
        <w:noProof/>
        <w:sz w:val="16"/>
        <w:szCs w:val="16"/>
        <w:lang w:val="de-DE"/>
      </w:rPr>
      <w:t>1</w:t>
    </w:r>
    <w:r w:rsidRPr="003630EA">
      <w:rPr>
        <w:rFonts w:ascii="Tahoma" w:hAnsi="Tahoma" w:cs="Tahoma"/>
        <w:sz w:val="16"/>
        <w:szCs w:val="16"/>
      </w:rPr>
      <w:fldChar w:fldCharType="end"/>
    </w:r>
    <w:r w:rsidRPr="003630EA">
      <w:rPr>
        <w:rFonts w:ascii="Tahoma" w:hAnsi="Tahoma" w:cs="Tahoma"/>
        <w:sz w:val="16"/>
        <w:szCs w:val="16"/>
        <w:lang w:val="de-DE"/>
      </w:rPr>
      <w:t xml:space="preserve"> von </w:t>
    </w:r>
    <w:r w:rsidRPr="003630EA">
      <w:rPr>
        <w:rFonts w:ascii="Tahoma" w:hAnsi="Tahoma" w:cs="Tahoma"/>
        <w:sz w:val="16"/>
        <w:szCs w:val="16"/>
      </w:rPr>
      <w:fldChar w:fldCharType="begin"/>
    </w:r>
    <w:r w:rsidRPr="003630EA">
      <w:rPr>
        <w:rFonts w:ascii="Tahoma" w:hAnsi="Tahoma" w:cs="Tahoma"/>
        <w:sz w:val="16"/>
        <w:szCs w:val="16"/>
      </w:rPr>
      <w:instrText>NUMPAGES  \* Arabic  \* MERGEFORMAT</w:instrText>
    </w:r>
    <w:r w:rsidRPr="003630EA">
      <w:rPr>
        <w:rFonts w:ascii="Tahoma" w:hAnsi="Tahoma" w:cs="Tahoma"/>
        <w:sz w:val="16"/>
        <w:szCs w:val="16"/>
      </w:rPr>
      <w:fldChar w:fldCharType="separate"/>
    </w:r>
    <w:r w:rsidR="00122E5E" w:rsidRPr="00122E5E">
      <w:rPr>
        <w:rFonts w:ascii="Tahoma" w:hAnsi="Tahoma" w:cs="Tahoma"/>
        <w:noProof/>
        <w:sz w:val="16"/>
        <w:szCs w:val="16"/>
        <w:lang w:val="de-DE"/>
      </w:rPr>
      <w:t>1</w:t>
    </w:r>
    <w:r w:rsidRPr="003630EA">
      <w:rPr>
        <w:rFonts w:ascii="Tahoma" w:hAnsi="Tahoma" w:cs="Tahoma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740268" w14:textId="77777777" w:rsidR="00407021" w:rsidRDefault="00407021">
      <w:r>
        <w:separator/>
      </w:r>
    </w:p>
  </w:footnote>
  <w:footnote w:type="continuationSeparator" w:id="0">
    <w:p w14:paraId="1EEF178E" w14:textId="77777777" w:rsidR="00407021" w:rsidRDefault="004070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B5FB90" w14:textId="77777777" w:rsidR="009B1846" w:rsidRDefault="009B184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9889" w:type="dxa"/>
      <w:tblBorders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613"/>
      <w:gridCol w:w="1276"/>
    </w:tblGrid>
    <w:tr w:rsidR="00F242D7" w:rsidRPr="00515CD4" w14:paraId="2412EEE0" w14:textId="77777777" w:rsidTr="00F75F37">
      <w:trPr>
        <w:trHeight w:hRule="exact" w:val="1289"/>
      </w:trPr>
      <w:tc>
        <w:tcPr>
          <w:tcW w:w="8613" w:type="dxa"/>
          <w:shd w:val="clear" w:color="auto" w:fill="auto"/>
        </w:tcPr>
        <w:p w14:paraId="266C0A7E" w14:textId="77777777" w:rsidR="00F242D7" w:rsidRPr="00DA4B3C" w:rsidRDefault="00F242D7" w:rsidP="00F75F37">
          <w:pPr>
            <w:pStyle w:val="Kopfzeile"/>
            <w:tabs>
              <w:tab w:val="clear" w:pos="9072"/>
            </w:tabs>
            <w:spacing w:before="300"/>
            <w:ind w:right="6"/>
            <w:jc w:val="left"/>
            <w:rPr>
              <w:rFonts w:ascii="Tahoma" w:hAnsi="Tahoma" w:cs="Tahoma"/>
              <w:b/>
              <w:sz w:val="18"/>
              <w:szCs w:val="18"/>
              <w:lang w:val="en-US"/>
            </w:rPr>
          </w:pPr>
          <w:r w:rsidRPr="00DA4B3C">
            <w:rPr>
              <w:rFonts w:ascii="Tahoma" w:hAnsi="Tahoma" w:cs="Tahoma"/>
              <w:noProof/>
              <w:sz w:val="18"/>
              <w:szCs w:val="18"/>
              <w:lang w:eastAsia="de-CH"/>
            </w:rPr>
            <w:drawing>
              <wp:anchor distT="0" distB="0" distL="114300" distR="114300" simplePos="0" relativeHeight="251663360" behindDoc="1" locked="0" layoutInCell="1" allowOverlap="1" wp14:anchorId="5B5763E6" wp14:editId="42A04D57">
                <wp:simplePos x="0" y="0"/>
                <wp:positionH relativeFrom="column">
                  <wp:posOffset>5391785</wp:posOffset>
                </wp:positionH>
                <wp:positionV relativeFrom="paragraph">
                  <wp:posOffset>9525</wp:posOffset>
                </wp:positionV>
                <wp:extent cx="807085" cy="807085"/>
                <wp:effectExtent l="0" t="0" r="0" b="0"/>
                <wp:wrapNone/>
                <wp:docPr id="1" name="Grafik 1" descr="R:\Public\40 Unihockey\IMDK\00 IMDK\Logo_IMD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R:\Public\40 Unihockey\IMDK\00 IMDK\Logo_IMD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7085" cy="807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DA4B3C">
            <w:rPr>
              <w:rFonts w:ascii="Tahoma" w:hAnsi="Tahoma" w:cs="Tahoma"/>
              <w:b/>
              <w:sz w:val="18"/>
              <w:szCs w:val="18"/>
              <w:lang w:val="en-US"/>
            </w:rPr>
            <w:t>UNIHOCKEYCLUB</w:t>
          </w:r>
        </w:p>
        <w:p w14:paraId="19DB474A" w14:textId="77777777" w:rsidR="00F242D7" w:rsidRPr="00B73DEB" w:rsidRDefault="00F242D7" w:rsidP="00F75F37">
          <w:pPr>
            <w:pStyle w:val="Kopfzeile"/>
            <w:tabs>
              <w:tab w:val="clear" w:pos="9072"/>
            </w:tabs>
            <w:ind w:right="4"/>
            <w:jc w:val="left"/>
            <w:rPr>
              <w:rFonts w:ascii="Tahoma" w:hAnsi="Tahoma" w:cs="Tahoma"/>
              <w:b/>
              <w:lang w:val="en-US"/>
            </w:rPr>
          </w:pPr>
          <w:r w:rsidRPr="00DA4B3C">
            <w:rPr>
              <w:rFonts w:ascii="Tahoma" w:hAnsi="Tahoma" w:cs="Tahoma"/>
              <w:b/>
              <w:sz w:val="18"/>
              <w:szCs w:val="18"/>
              <w:lang w:val="en-US"/>
            </w:rPr>
            <w:t>IRON MARMOTS DAVOS-KLOSTERS</w:t>
          </w:r>
        </w:p>
      </w:tc>
      <w:tc>
        <w:tcPr>
          <w:tcW w:w="1276" w:type="dxa"/>
          <w:shd w:val="clear" w:color="auto" w:fill="auto"/>
        </w:tcPr>
        <w:p w14:paraId="0C4A93C0" w14:textId="77777777" w:rsidR="00F242D7" w:rsidRPr="00B73DEB" w:rsidRDefault="00F242D7" w:rsidP="00F75F37">
          <w:pPr>
            <w:pStyle w:val="Kopfzeile"/>
            <w:tabs>
              <w:tab w:val="clear" w:pos="9072"/>
            </w:tabs>
            <w:ind w:right="4"/>
            <w:rPr>
              <w:rFonts w:ascii="Tahoma" w:hAnsi="Tahoma" w:cs="Tahoma"/>
              <w:lang w:val="en-US"/>
            </w:rPr>
          </w:pPr>
        </w:p>
      </w:tc>
    </w:tr>
  </w:tbl>
  <w:p w14:paraId="0562D976" w14:textId="77777777" w:rsidR="00F242D7" w:rsidRDefault="00F242D7" w:rsidP="00F242D7">
    <w:pPr>
      <w:pStyle w:val="Kopfzeile"/>
      <w:tabs>
        <w:tab w:val="clear" w:pos="9072"/>
      </w:tabs>
      <w:ind w:right="6"/>
      <w:rPr>
        <w:rFonts w:ascii="Tahoma" w:hAnsi="Tahoma" w:cs="Tahoma"/>
        <w:lang w:val="en-US"/>
      </w:rPr>
    </w:pPr>
  </w:p>
  <w:p w14:paraId="3C3D4A0A" w14:textId="77777777" w:rsidR="00F242D7" w:rsidRDefault="00F242D7" w:rsidP="00F242D7">
    <w:pPr>
      <w:pStyle w:val="Kopfzeile"/>
      <w:tabs>
        <w:tab w:val="clear" w:pos="9072"/>
      </w:tabs>
      <w:spacing w:after="120"/>
      <w:ind w:right="6"/>
      <w:rPr>
        <w:rFonts w:ascii="Tahoma" w:hAnsi="Tahoma" w:cs="Tahoma"/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9889" w:type="dxa"/>
      <w:tblBorders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613"/>
      <w:gridCol w:w="1276"/>
    </w:tblGrid>
    <w:tr w:rsidR="005547BA" w:rsidRPr="00515CD4" w14:paraId="369DC67D" w14:textId="77777777" w:rsidTr="008332D1">
      <w:trPr>
        <w:trHeight w:hRule="exact" w:val="1289"/>
      </w:trPr>
      <w:tc>
        <w:tcPr>
          <w:tcW w:w="8613" w:type="dxa"/>
          <w:shd w:val="clear" w:color="auto" w:fill="auto"/>
        </w:tcPr>
        <w:p w14:paraId="0531972A" w14:textId="77777777" w:rsidR="005547BA" w:rsidRPr="00DA4B3C" w:rsidRDefault="005547BA" w:rsidP="003E5DAD">
          <w:pPr>
            <w:pStyle w:val="Kopfzeile"/>
            <w:tabs>
              <w:tab w:val="clear" w:pos="9072"/>
            </w:tabs>
            <w:spacing w:before="300"/>
            <w:ind w:right="6"/>
            <w:jc w:val="left"/>
            <w:rPr>
              <w:rFonts w:ascii="Tahoma" w:hAnsi="Tahoma" w:cs="Tahoma"/>
              <w:b/>
              <w:sz w:val="18"/>
              <w:szCs w:val="18"/>
              <w:lang w:val="en-US"/>
            </w:rPr>
          </w:pPr>
          <w:r w:rsidRPr="00DA4B3C">
            <w:rPr>
              <w:rFonts w:ascii="Tahoma" w:hAnsi="Tahoma" w:cs="Tahoma"/>
              <w:noProof/>
              <w:sz w:val="18"/>
              <w:szCs w:val="18"/>
              <w:lang w:eastAsia="de-CH"/>
            </w:rPr>
            <w:drawing>
              <wp:anchor distT="0" distB="0" distL="114300" distR="114300" simplePos="0" relativeHeight="251661312" behindDoc="1" locked="0" layoutInCell="1" allowOverlap="1" wp14:anchorId="1AC3D3D5" wp14:editId="65A241F5">
                <wp:simplePos x="0" y="0"/>
                <wp:positionH relativeFrom="column">
                  <wp:posOffset>5391785</wp:posOffset>
                </wp:positionH>
                <wp:positionV relativeFrom="paragraph">
                  <wp:posOffset>9525</wp:posOffset>
                </wp:positionV>
                <wp:extent cx="807085" cy="807085"/>
                <wp:effectExtent l="0" t="0" r="0" b="0"/>
                <wp:wrapNone/>
                <wp:docPr id="7" name="Grafik 7" descr="R:\Public\40 Unihockey\IMDK\00 IMDK\Logo_IMD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R:\Public\40 Unihockey\IMDK\00 IMDK\Logo_IMD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7085" cy="807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DA4B3C">
            <w:rPr>
              <w:rFonts w:ascii="Tahoma" w:hAnsi="Tahoma" w:cs="Tahoma"/>
              <w:b/>
              <w:sz w:val="18"/>
              <w:szCs w:val="18"/>
              <w:lang w:val="en-US"/>
            </w:rPr>
            <w:t>UNIHOCKEYCLUB</w:t>
          </w:r>
        </w:p>
        <w:p w14:paraId="5A80DE87" w14:textId="77777777" w:rsidR="005547BA" w:rsidRPr="00B73DEB" w:rsidRDefault="005547BA" w:rsidP="003E5DAD">
          <w:pPr>
            <w:pStyle w:val="Kopfzeile"/>
            <w:tabs>
              <w:tab w:val="clear" w:pos="9072"/>
            </w:tabs>
            <w:ind w:right="4"/>
            <w:jc w:val="left"/>
            <w:rPr>
              <w:rFonts w:ascii="Tahoma" w:hAnsi="Tahoma" w:cs="Tahoma"/>
              <w:b/>
              <w:lang w:val="en-US"/>
            </w:rPr>
          </w:pPr>
          <w:r w:rsidRPr="00DA4B3C">
            <w:rPr>
              <w:rFonts w:ascii="Tahoma" w:hAnsi="Tahoma" w:cs="Tahoma"/>
              <w:b/>
              <w:sz w:val="18"/>
              <w:szCs w:val="18"/>
              <w:lang w:val="en-US"/>
            </w:rPr>
            <w:t>IRON MARMOTS DAVOS-KLOSTERS</w:t>
          </w:r>
        </w:p>
      </w:tc>
      <w:tc>
        <w:tcPr>
          <w:tcW w:w="1276" w:type="dxa"/>
          <w:shd w:val="clear" w:color="auto" w:fill="auto"/>
        </w:tcPr>
        <w:p w14:paraId="1CE5CAB2" w14:textId="77777777" w:rsidR="005547BA" w:rsidRPr="00B73DEB" w:rsidRDefault="005547BA" w:rsidP="008332D1">
          <w:pPr>
            <w:pStyle w:val="Kopfzeile"/>
            <w:tabs>
              <w:tab w:val="clear" w:pos="9072"/>
            </w:tabs>
            <w:ind w:right="4"/>
            <w:rPr>
              <w:rFonts w:ascii="Tahoma" w:hAnsi="Tahoma" w:cs="Tahoma"/>
              <w:lang w:val="en-US"/>
            </w:rPr>
          </w:pPr>
        </w:p>
      </w:tc>
    </w:tr>
  </w:tbl>
  <w:p w14:paraId="5DD4693F" w14:textId="77777777" w:rsidR="005547BA" w:rsidRDefault="005547BA" w:rsidP="007879AE">
    <w:pPr>
      <w:pStyle w:val="Kopfzeile"/>
      <w:tabs>
        <w:tab w:val="clear" w:pos="9072"/>
      </w:tabs>
      <w:ind w:right="6"/>
      <w:rPr>
        <w:rFonts w:ascii="Tahoma" w:hAnsi="Tahoma" w:cs="Tahoma"/>
        <w:lang w:val="en-US"/>
      </w:rPr>
    </w:pPr>
  </w:p>
  <w:p w14:paraId="38D68CCC" w14:textId="77777777" w:rsidR="005547BA" w:rsidRDefault="005547BA" w:rsidP="00EF1225">
    <w:pPr>
      <w:pStyle w:val="Kopfzeile"/>
      <w:tabs>
        <w:tab w:val="clear" w:pos="9072"/>
      </w:tabs>
      <w:ind w:right="6"/>
      <w:rPr>
        <w:rFonts w:ascii="Tahoma" w:hAnsi="Tahoma" w:cs="Tahoma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573CEB1C"/>
    <w:lvl w:ilvl="0">
      <w:start w:val="1"/>
      <w:numFmt w:val="bullet"/>
      <w:pStyle w:val="Absatz2ohneTitelohneAbstandunten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BBC2878A"/>
    <w:lvl w:ilvl="0">
      <w:start w:val="1"/>
      <w:numFmt w:val="bullet"/>
      <w:pStyle w:val="Absatz1ohneTitelohneAbstandunten"/>
      <w:lvlText w:val="–"/>
      <w:lvlJc w:val="left"/>
      <w:pPr>
        <w:tabs>
          <w:tab w:val="num" w:pos="360"/>
        </w:tabs>
        <w:ind w:left="360" w:hanging="360"/>
      </w:pPr>
      <w:rPr>
        <w:rFonts w:ascii="Univers" w:hAnsi="Univers" w:hint="default"/>
        <w:sz w:val="20"/>
      </w:rPr>
    </w:lvl>
  </w:abstractNum>
  <w:abstractNum w:abstractNumId="2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3" w15:restartNumberingAfterBreak="0">
    <w:nsid w:val="13137167"/>
    <w:multiLevelType w:val="hybridMultilevel"/>
    <w:tmpl w:val="C4DA752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E4145D"/>
    <w:multiLevelType w:val="hybridMultilevel"/>
    <w:tmpl w:val="C6B47B2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590ABA"/>
    <w:multiLevelType w:val="hybridMultilevel"/>
    <w:tmpl w:val="24D0B686"/>
    <w:lvl w:ilvl="0" w:tplc="05FE345A">
      <w:start w:val="1"/>
      <w:numFmt w:val="bullet"/>
      <w:pStyle w:val="Absatz1mitTitelohneAbstandunten"/>
      <w:lvlText w:val="–"/>
      <w:lvlJc w:val="left"/>
      <w:pPr>
        <w:tabs>
          <w:tab w:val="num" w:pos="1267"/>
        </w:tabs>
        <w:ind w:left="1267" w:hanging="360"/>
      </w:pPr>
      <w:rPr>
        <w:rFonts w:ascii="Univers" w:hAnsi="Univers" w:hint="default"/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40942742"/>
    <w:multiLevelType w:val="hybridMultilevel"/>
    <w:tmpl w:val="96863016"/>
    <w:lvl w:ilvl="0" w:tplc="B1C0BD10">
      <w:numFmt w:val="bullet"/>
      <w:lvlText w:val="-"/>
      <w:lvlJc w:val="left"/>
      <w:pPr>
        <w:ind w:left="1500" w:hanging="360"/>
      </w:pPr>
      <w:rPr>
        <w:rFonts w:ascii="Tahoma" w:eastAsia="Times New Roman" w:hAnsi="Tahoma" w:cs="Tahoma" w:hint="default"/>
      </w:rPr>
    </w:lvl>
    <w:lvl w:ilvl="1" w:tplc="0807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7" w15:restartNumberingAfterBreak="0">
    <w:nsid w:val="480D5CC0"/>
    <w:multiLevelType w:val="hybridMultilevel"/>
    <w:tmpl w:val="4A5C0D8E"/>
    <w:lvl w:ilvl="0" w:tplc="14205D50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4577FA"/>
    <w:multiLevelType w:val="hybridMultilevel"/>
    <w:tmpl w:val="A9E43340"/>
    <w:lvl w:ilvl="0" w:tplc="8188C726">
      <w:start w:val="1"/>
      <w:numFmt w:val="bullet"/>
      <w:pStyle w:val="Absatz2ohneTitelmitAbstandunten"/>
      <w:lvlText w:val=""/>
      <w:lvlJc w:val="left"/>
      <w:pPr>
        <w:tabs>
          <w:tab w:val="num" w:pos="646"/>
        </w:tabs>
        <w:ind w:left="646" w:hanging="362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965F96"/>
    <w:multiLevelType w:val="hybridMultilevel"/>
    <w:tmpl w:val="73E220F0"/>
    <w:lvl w:ilvl="0" w:tplc="D520EC36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4E1BB5"/>
    <w:multiLevelType w:val="hybridMultilevel"/>
    <w:tmpl w:val="DB421234"/>
    <w:lvl w:ilvl="0" w:tplc="C1E60962">
      <w:start w:val="1"/>
      <w:numFmt w:val="bullet"/>
      <w:pStyle w:val="Absatz2mitTitelmitAbstandunten"/>
      <w:lvlText w:val=""/>
      <w:lvlJc w:val="left"/>
      <w:pPr>
        <w:tabs>
          <w:tab w:val="num" w:pos="1554"/>
        </w:tabs>
        <w:ind w:left="1554" w:hanging="363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F86B30"/>
    <w:multiLevelType w:val="hybridMultilevel"/>
    <w:tmpl w:val="AE0A65D6"/>
    <w:lvl w:ilvl="0" w:tplc="9E00E7B4">
      <w:start w:val="1"/>
      <w:numFmt w:val="bullet"/>
      <w:pStyle w:val="Absatz1mitTitelmitAbstandunten"/>
      <w:lvlText w:val="–"/>
      <w:lvlJc w:val="left"/>
      <w:pPr>
        <w:tabs>
          <w:tab w:val="num" w:pos="1267"/>
        </w:tabs>
        <w:ind w:left="1264" w:hanging="357"/>
      </w:pPr>
      <w:rPr>
        <w:rFonts w:ascii="Univers" w:hAnsi="Univers" w:hint="default"/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8B44DE"/>
    <w:multiLevelType w:val="hybridMultilevel"/>
    <w:tmpl w:val="5C0005F2"/>
    <w:lvl w:ilvl="0" w:tplc="E79E5982">
      <w:start w:val="1"/>
      <w:numFmt w:val="bullet"/>
      <w:pStyle w:val="Absatz1ohneTitelmitAbstandunten"/>
      <w:lvlText w:val="–"/>
      <w:lvlJc w:val="left"/>
      <w:pPr>
        <w:tabs>
          <w:tab w:val="num" w:pos="360"/>
        </w:tabs>
        <w:ind w:left="357" w:hanging="357"/>
      </w:pPr>
      <w:rPr>
        <w:rFonts w:ascii="Univers" w:hAnsi="Univers" w:hint="default"/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F8586F"/>
    <w:multiLevelType w:val="hybridMultilevel"/>
    <w:tmpl w:val="9D4E3510"/>
    <w:lvl w:ilvl="0" w:tplc="C81EA162">
      <w:start w:val="5"/>
      <w:numFmt w:val="bullet"/>
      <w:lvlText w:val="−"/>
      <w:lvlJc w:val="left"/>
      <w:pPr>
        <w:ind w:left="1500" w:hanging="360"/>
      </w:pPr>
      <w:rPr>
        <w:rFonts w:ascii="Tahoma" w:eastAsia="Times New Roman" w:hAnsi="Tahoma" w:cs="Tahoma" w:hint="default"/>
      </w:rPr>
    </w:lvl>
    <w:lvl w:ilvl="1" w:tplc="0807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4" w15:restartNumberingAfterBreak="0">
    <w:nsid w:val="787D2BB4"/>
    <w:multiLevelType w:val="hybridMultilevel"/>
    <w:tmpl w:val="32682D64"/>
    <w:lvl w:ilvl="0" w:tplc="A9521CB0">
      <w:start w:val="1"/>
      <w:numFmt w:val="bullet"/>
      <w:pStyle w:val="Absatz2mitTitelohneAbstandunten"/>
      <w:lvlText w:val=""/>
      <w:lvlJc w:val="left"/>
      <w:pPr>
        <w:tabs>
          <w:tab w:val="num" w:pos="1551"/>
        </w:tabs>
        <w:ind w:left="155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79783E0F"/>
    <w:multiLevelType w:val="hybridMultilevel"/>
    <w:tmpl w:val="11D0964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3181030">
    <w:abstractNumId w:val="2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 w16cid:durableId="740717129">
    <w:abstractNumId w:val="1"/>
  </w:num>
  <w:num w:numId="3" w16cid:durableId="1593054001">
    <w:abstractNumId w:val="0"/>
  </w:num>
  <w:num w:numId="4" w16cid:durableId="807170007">
    <w:abstractNumId w:val="1"/>
  </w:num>
  <w:num w:numId="5" w16cid:durableId="715201879">
    <w:abstractNumId w:val="5"/>
  </w:num>
  <w:num w:numId="6" w16cid:durableId="1183474130">
    <w:abstractNumId w:val="11"/>
  </w:num>
  <w:num w:numId="7" w16cid:durableId="113333284">
    <w:abstractNumId w:val="12"/>
  </w:num>
  <w:num w:numId="8" w16cid:durableId="40059807">
    <w:abstractNumId w:val="0"/>
  </w:num>
  <w:num w:numId="9" w16cid:durableId="967003924">
    <w:abstractNumId w:val="14"/>
  </w:num>
  <w:num w:numId="10" w16cid:durableId="1368021445">
    <w:abstractNumId w:val="10"/>
  </w:num>
  <w:num w:numId="11" w16cid:durableId="140194901">
    <w:abstractNumId w:val="8"/>
  </w:num>
  <w:num w:numId="12" w16cid:durableId="157696184">
    <w:abstractNumId w:val="9"/>
  </w:num>
  <w:num w:numId="13" w16cid:durableId="1950771443">
    <w:abstractNumId w:val="7"/>
  </w:num>
  <w:num w:numId="14" w16cid:durableId="1893614493">
    <w:abstractNumId w:val="6"/>
  </w:num>
  <w:num w:numId="15" w16cid:durableId="106433347">
    <w:abstractNumId w:val="15"/>
  </w:num>
  <w:num w:numId="16" w16cid:durableId="630864820">
    <w:abstractNumId w:val="13"/>
  </w:num>
  <w:num w:numId="17" w16cid:durableId="466512077">
    <w:abstractNumId w:val="3"/>
  </w:num>
  <w:num w:numId="18" w16cid:durableId="3554309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1" w:cryptProviderType="rsaAES" w:cryptAlgorithmClass="hash" w:cryptAlgorithmType="typeAny" w:cryptAlgorithmSid="14" w:cryptSpinCount="100000" w:hash="bOtUG+JMFdcpUT67zTYIDvOJL7M6kmRKaQCCadBQbkoCei7Bpwe/mQdnodPbP9FO9briFtMKpQJhis0vlm0dyQ==" w:salt="4iuY5GnM9kyZTV/H44PdLA==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5B57"/>
    <w:rsid w:val="000000B8"/>
    <w:rsid w:val="00000EAF"/>
    <w:rsid w:val="00001000"/>
    <w:rsid w:val="00004FD7"/>
    <w:rsid w:val="00005508"/>
    <w:rsid w:val="000101CC"/>
    <w:rsid w:val="000135E9"/>
    <w:rsid w:val="00024F69"/>
    <w:rsid w:val="000278E9"/>
    <w:rsid w:val="00030A2F"/>
    <w:rsid w:val="00045DCA"/>
    <w:rsid w:val="00045EEA"/>
    <w:rsid w:val="000669F9"/>
    <w:rsid w:val="000818C1"/>
    <w:rsid w:val="00091E07"/>
    <w:rsid w:val="00095227"/>
    <w:rsid w:val="000A4775"/>
    <w:rsid w:val="000A5EE6"/>
    <w:rsid w:val="000B0E4D"/>
    <w:rsid w:val="000B0F7A"/>
    <w:rsid w:val="000B3C72"/>
    <w:rsid w:val="000C50CA"/>
    <w:rsid w:val="000C5C9D"/>
    <w:rsid w:val="000D41E6"/>
    <w:rsid w:val="000D6E51"/>
    <w:rsid w:val="000E1562"/>
    <w:rsid w:val="000E4AE4"/>
    <w:rsid w:val="000E5261"/>
    <w:rsid w:val="000E5CD8"/>
    <w:rsid w:val="000F28E7"/>
    <w:rsid w:val="000F4AE5"/>
    <w:rsid w:val="000F591A"/>
    <w:rsid w:val="00105165"/>
    <w:rsid w:val="00105624"/>
    <w:rsid w:val="00114D36"/>
    <w:rsid w:val="00117403"/>
    <w:rsid w:val="00122E5E"/>
    <w:rsid w:val="001265F2"/>
    <w:rsid w:val="00126D83"/>
    <w:rsid w:val="00131DD3"/>
    <w:rsid w:val="001356F0"/>
    <w:rsid w:val="00137111"/>
    <w:rsid w:val="00143EE0"/>
    <w:rsid w:val="001503B3"/>
    <w:rsid w:val="0015270C"/>
    <w:rsid w:val="00155A60"/>
    <w:rsid w:val="00164828"/>
    <w:rsid w:val="00165591"/>
    <w:rsid w:val="00177395"/>
    <w:rsid w:val="001805B3"/>
    <w:rsid w:val="0018250E"/>
    <w:rsid w:val="00184ED0"/>
    <w:rsid w:val="00185B57"/>
    <w:rsid w:val="00193E9E"/>
    <w:rsid w:val="001B24B5"/>
    <w:rsid w:val="001B73AC"/>
    <w:rsid w:val="001C5538"/>
    <w:rsid w:val="001C5E0A"/>
    <w:rsid w:val="001D2C15"/>
    <w:rsid w:val="001D3E68"/>
    <w:rsid w:val="001D508D"/>
    <w:rsid w:val="001E2BF4"/>
    <w:rsid w:val="001F233F"/>
    <w:rsid w:val="001F2B4E"/>
    <w:rsid w:val="001F5636"/>
    <w:rsid w:val="001F7785"/>
    <w:rsid w:val="002028BF"/>
    <w:rsid w:val="002043F8"/>
    <w:rsid w:val="00212856"/>
    <w:rsid w:val="002137CD"/>
    <w:rsid w:val="00214730"/>
    <w:rsid w:val="002152CE"/>
    <w:rsid w:val="00217C9D"/>
    <w:rsid w:val="00224434"/>
    <w:rsid w:val="00227F77"/>
    <w:rsid w:val="00230296"/>
    <w:rsid w:val="00235771"/>
    <w:rsid w:val="00235C80"/>
    <w:rsid w:val="00246604"/>
    <w:rsid w:val="00247361"/>
    <w:rsid w:val="0025273C"/>
    <w:rsid w:val="00255FFC"/>
    <w:rsid w:val="002607D5"/>
    <w:rsid w:val="00276175"/>
    <w:rsid w:val="00276CF4"/>
    <w:rsid w:val="002814C7"/>
    <w:rsid w:val="00284265"/>
    <w:rsid w:val="00285835"/>
    <w:rsid w:val="00294B52"/>
    <w:rsid w:val="00296FA4"/>
    <w:rsid w:val="002A7C25"/>
    <w:rsid w:val="002B697E"/>
    <w:rsid w:val="002D0D25"/>
    <w:rsid w:val="002D0E27"/>
    <w:rsid w:val="002D2BF9"/>
    <w:rsid w:val="002F4BE0"/>
    <w:rsid w:val="00305BE4"/>
    <w:rsid w:val="00312C29"/>
    <w:rsid w:val="0032306D"/>
    <w:rsid w:val="00324AC5"/>
    <w:rsid w:val="00332B67"/>
    <w:rsid w:val="00332C7B"/>
    <w:rsid w:val="00336492"/>
    <w:rsid w:val="003455F7"/>
    <w:rsid w:val="003469B8"/>
    <w:rsid w:val="00363B25"/>
    <w:rsid w:val="00366DB6"/>
    <w:rsid w:val="00373A96"/>
    <w:rsid w:val="00377AD3"/>
    <w:rsid w:val="00382830"/>
    <w:rsid w:val="003924A0"/>
    <w:rsid w:val="00392BED"/>
    <w:rsid w:val="003931D0"/>
    <w:rsid w:val="003A1F82"/>
    <w:rsid w:val="003B2C40"/>
    <w:rsid w:val="003B44EA"/>
    <w:rsid w:val="003C18B0"/>
    <w:rsid w:val="003D1DAF"/>
    <w:rsid w:val="003D26C8"/>
    <w:rsid w:val="003E5DAD"/>
    <w:rsid w:val="003F75BD"/>
    <w:rsid w:val="00402EF4"/>
    <w:rsid w:val="00404658"/>
    <w:rsid w:val="00407021"/>
    <w:rsid w:val="00412415"/>
    <w:rsid w:val="004326DC"/>
    <w:rsid w:val="0044661C"/>
    <w:rsid w:val="004567D5"/>
    <w:rsid w:val="004616A3"/>
    <w:rsid w:val="004658F2"/>
    <w:rsid w:val="00480A38"/>
    <w:rsid w:val="00480FC4"/>
    <w:rsid w:val="004908C5"/>
    <w:rsid w:val="004A2027"/>
    <w:rsid w:val="004A253F"/>
    <w:rsid w:val="004B6CAA"/>
    <w:rsid w:val="004C0BC2"/>
    <w:rsid w:val="004C3A54"/>
    <w:rsid w:val="004C7A5C"/>
    <w:rsid w:val="004D03DE"/>
    <w:rsid w:val="004E2D97"/>
    <w:rsid w:val="004F3CD6"/>
    <w:rsid w:val="004F4E0F"/>
    <w:rsid w:val="004F7301"/>
    <w:rsid w:val="005000BE"/>
    <w:rsid w:val="00503C30"/>
    <w:rsid w:val="005072B5"/>
    <w:rsid w:val="00507D31"/>
    <w:rsid w:val="00510B14"/>
    <w:rsid w:val="005110D8"/>
    <w:rsid w:val="00515BAD"/>
    <w:rsid w:val="00515CD4"/>
    <w:rsid w:val="0052459A"/>
    <w:rsid w:val="00532CAA"/>
    <w:rsid w:val="0054129E"/>
    <w:rsid w:val="005478E0"/>
    <w:rsid w:val="00550F78"/>
    <w:rsid w:val="005547BA"/>
    <w:rsid w:val="005559CA"/>
    <w:rsid w:val="005617D7"/>
    <w:rsid w:val="00561FB6"/>
    <w:rsid w:val="005632CD"/>
    <w:rsid w:val="005728FB"/>
    <w:rsid w:val="00586CAD"/>
    <w:rsid w:val="005874F9"/>
    <w:rsid w:val="00593087"/>
    <w:rsid w:val="005A0AE1"/>
    <w:rsid w:val="005A17F9"/>
    <w:rsid w:val="005A30F6"/>
    <w:rsid w:val="005A396F"/>
    <w:rsid w:val="005A40C4"/>
    <w:rsid w:val="005B4C25"/>
    <w:rsid w:val="005C3E9C"/>
    <w:rsid w:val="005C5FB7"/>
    <w:rsid w:val="005C7025"/>
    <w:rsid w:val="005D0C57"/>
    <w:rsid w:val="005D4456"/>
    <w:rsid w:val="005E1F5C"/>
    <w:rsid w:val="005E2853"/>
    <w:rsid w:val="005E5FCA"/>
    <w:rsid w:val="005E6A05"/>
    <w:rsid w:val="005F6A99"/>
    <w:rsid w:val="0060198B"/>
    <w:rsid w:val="00602751"/>
    <w:rsid w:val="00607B79"/>
    <w:rsid w:val="00612C8B"/>
    <w:rsid w:val="0061519A"/>
    <w:rsid w:val="00627101"/>
    <w:rsid w:val="006319DC"/>
    <w:rsid w:val="006337DC"/>
    <w:rsid w:val="006427EA"/>
    <w:rsid w:val="0064554B"/>
    <w:rsid w:val="00646D54"/>
    <w:rsid w:val="0065009B"/>
    <w:rsid w:val="00652799"/>
    <w:rsid w:val="00662DBC"/>
    <w:rsid w:val="006640AF"/>
    <w:rsid w:val="00666289"/>
    <w:rsid w:val="006706E9"/>
    <w:rsid w:val="00690804"/>
    <w:rsid w:val="00694E69"/>
    <w:rsid w:val="006A5379"/>
    <w:rsid w:val="006A55C8"/>
    <w:rsid w:val="006C2ADA"/>
    <w:rsid w:val="006C5412"/>
    <w:rsid w:val="006D4061"/>
    <w:rsid w:val="006F212B"/>
    <w:rsid w:val="0070236E"/>
    <w:rsid w:val="00702DD9"/>
    <w:rsid w:val="007032F9"/>
    <w:rsid w:val="00704651"/>
    <w:rsid w:val="00736992"/>
    <w:rsid w:val="007371C4"/>
    <w:rsid w:val="0076199C"/>
    <w:rsid w:val="0076285C"/>
    <w:rsid w:val="00766E7B"/>
    <w:rsid w:val="00773DE8"/>
    <w:rsid w:val="00774B39"/>
    <w:rsid w:val="00775A6E"/>
    <w:rsid w:val="00783064"/>
    <w:rsid w:val="007879AE"/>
    <w:rsid w:val="00790453"/>
    <w:rsid w:val="007950E6"/>
    <w:rsid w:val="00796551"/>
    <w:rsid w:val="007C0A84"/>
    <w:rsid w:val="007C3F78"/>
    <w:rsid w:val="007E0AB2"/>
    <w:rsid w:val="007E26F5"/>
    <w:rsid w:val="007E2C61"/>
    <w:rsid w:val="007E6BBF"/>
    <w:rsid w:val="007F2025"/>
    <w:rsid w:val="007F2387"/>
    <w:rsid w:val="0080454E"/>
    <w:rsid w:val="008151F1"/>
    <w:rsid w:val="008163D2"/>
    <w:rsid w:val="00821FDD"/>
    <w:rsid w:val="008332D1"/>
    <w:rsid w:val="00837658"/>
    <w:rsid w:val="00837784"/>
    <w:rsid w:val="00843AB1"/>
    <w:rsid w:val="0085523D"/>
    <w:rsid w:val="00861A1F"/>
    <w:rsid w:val="00862438"/>
    <w:rsid w:val="0087151F"/>
    <w:rsid w:val="00874268"/>
    <w:rsid w:val="00880545"/>
    <w:rsid w:val="0088220D"/>
    <w:rsid w:val="00884A7C"/>
    <w:rsid w:val="00887066"/>
    <w:rsid w:val="00896315"/>
    <w:rsid w:val="008A028A"/>
    <w:rsid w:val="008A1CBC"/>
    <w:rsid w:val="008A260D"/>
    <w:rsid w:val="008A495A"/>
    <w:rsid w:val="008A55EF"/>
    <w:rsid w:val="008B4E73"/>
    <w:rsid w:val="008D10FC"/>
    <w:rsid w:val="008D21CD"/>
    <w:rsid w:val="008E3D96"/>
    <w:rsid w:val="008F0F07"/>
    <w:rsid w:val="008F4AB2"/>
    <w:rsid w:val="00902563"/>
    <w:rsid w:val="00903BE2"/>
    <w:rsid w:val="00903F26"/>
    <w:rsid w:val="00907B4A"/>
    <w:rsid w:val="00912EA9"/>
    <w:rsid w:val="0091344E"/>
    <w:rsid w:val="0091398F"/>
    <w:rsid w:val="00915454"/>
    <w:rsid w:val="00927730"/>
    <w:rsid w:val="00930FA0"/>
    <w:rsid w:val="00931EDA"/>
    <w:rsid w:val="00935F0B"/>
    <w:rsid w:val="00961872"/>
    <w:rsid w:val="00967351"/>
    <w:rsid w:val="00975BF8"/>
    <w:rsid w:val="009A0FC1"/>
    <w:rsid w:val="009A7960"/>
    <w:rsid w:val="009B0EAC"/>
    <w:rsid w:val="009B1846"/>
    <w:rsid w:val="009B3E12"/>
    <w:rsid w:val="009B55A8"/>
    <w:rsid w:val="009C1264"/>
    <w:rsid w:val="009C152D"/>
    <w:rsid w:val="009C7A7A"/>
    <w:rsid w:val="009D2FCE"/>
    <w:rsid w:val="009D4E13"/>
    <w:rsid w:val="009D5E63"/>
    <w:rsid w:val="009E19DE"/>
    <w:rsid w:val="009E4D5B"/>
    <w:rsid w:val="009E78A0"/>
    <w:rsid w:val="009F4143"/>
    <w:rsid w:val="009F4373"/>
    <w:rsid w:val="00A024A2"/>
    <w:rsid w:val="00A0278C"/>
    <w:rsid w:val="00A04111"/>
    <w:rsid w:val="00A111AF"/>
    <w:rsid w:val="00A14692"/>
    <w:rsid w:val="00A2460D"/>
    <w:rsid w:val="00A25036"/>
    <w:rsid w:val="00A25493"/>
    <w:rsid w:val="00A319FC"/>
    <w:rsid w:val="00A353D8"/>
    <w:rsid w:val="00A354E5"/>
    <w:rsid w:val="00A36385"/>
    <w:rsid w:val="00A51659"/>
    <w:rsid w:val="00A51C04"/>
    <w:rsid w:val="00A522F8"/>
    <w:rsid w:val="00A5230D"/>
    <w:rsid w:val="00A5432C"/>
    <w:rsid w:val="00A67245"/>
    <w:rsid w:val="00A7072C"/>
    <w:rsid w:val="00A7382F"/>
    <w:rsid w:val="00A8292F"/>
    <w:rsid w:val="00A83017"/>
    <w:rsid w:val="00A85A40"/>
    <w:rsid w:val="00A8618B"/>
    <w:rsid w:val="00A864ED"/>
    <w:rsid w:val="00A90735"/>
    <w:rsid w:val="00A928EC"/>
    <w:rsid w:val="00AA4AA9"/>
    <w:rsid w:val="00AA580F"/>
    <w:rsid w:val="00AA5B34"/>
    <w:rsid w:val="00AB1051"/>
    <w:rsid w:val="00AB6444"/>
    <w:rsid w:val="00AB64EA"/>
    <w:rsid w:val="00AC24E5"/>
    <w:rsid w:val="00AC2C48"/>
    <w:rsid w:val="00AD70F2"/>
    <w:rsid w:val="00AE6317"/>
    <w:rsid w:val="00AE764D"/>
    <w:rsid w:val="00AF04F0"/>
    <w:rsid w:val="00AF0D1E"/>
    <w:rsid w:val="00AF4B04"/>
    <w:rsid w:val="00AF7899"/>
    <w:rsid w:val="00B06F11"/>
    <w:rsid w:val="00B110B2"/>
    <w:rsid w:val="00B13C01"/>
    <w:rsid w:val="00B20C04"/>
    <w:rsid w:val="00B23DBB"/>
    <w:rsid w:val="00B24291"/>
    <w:rsid w:val="00B24533"/>
    <w:rsid w:val="00B32B28"/>
    <w:rsid w:val="00B331E6"/>
    <w:rsid w:val="00B40430"/>
    <w:rsid w:val="00B468D0"/>
    <w:rsid w:val="00B50F87"/>
    <w:rsid w:val="00B565CF"/>
    <w:rsid w:val="00B61590"/>
    <w:rsid w:val="00B62349"/>
    <w:rsid w:val="00B66AAE"/>
    <w:rsid w:val="00B677DF"/>
    <w:rsid w:val="00B83020"/>
    <w:rsid w:val="00B955FF"/>
    <w:rsid w:val="00B95973"/>
    <w:rsid w:val="00BA4981"/>
    <w:rsid w:val="00BB761F"/>
    <w:rsid w:val="00BB7BA7"/>
    <w:rsid w:val="00BC0483"/>
    <w:rsid w:val="00BC7170"/>
    <w:rsid w:val="00BD1F53"/>
    <w:rsid w:val="00BD7ECC"/>
    <w:rsid w:val="00BE38CA"/>
    <w:rsid w:val="00BF175F"/>
    <w:rsid w:val="00BF2150"/>
    <w:rsid w:val="00C24D81"/>
    <w:rsid w:val="00C30E32"/>
    <w:rsid w:val="00C32946"/>
    <w:rsid w:val="00C32AFC"/>
    <w:rsid w:val="00C352D2"/>
    <w:rsid w:val="00C3717C"/>
    <w:rsid w:val="00C403ED"/>
    <w:rsid w:val="00C40F09"/>
    <w:rsid w:val="00C46214"/>
    <w:rsid w:val="00C60550"/>
    <w:rsid w:val="00C766A3"/>
    <w:rsid w:val="00CB2B61"/>
    <w:rsid w:val="00CC4890"/>
    <w:rsid w:val="00CD2C3D"/>
    <w:rsid w:val="00CE1E5A"/>
    <w:rsid w:val="00CE3184"/>
    <w:rsid w:val="00CE56AE"/>
    <w:rsid w:val="00CF1381"/>
    <w:rsid w:val="00CF59BB"/>
    <w:rsid w:val="00CF67D9"/>
    <w:rsid w:val="00D039A6"/>
    <w:rsid w:val="00D13541"/>
    <w:rsid w:val="00D22C9A"/>
    <w:rsid w:val="00D25AAA"/>
    <w:rsid w:val="00D36715"/>
    <w:rsid w:val="00D400A5"/>
    <w:rsid w:val="00D40ADC"/>
    <w:rsid w:val="00D560A3"/>
    <w:rsid w:val="00D604C7"/>
    <w:rsid w:val="00D648FD"/>
    <w:rsid w:val="00D75FB7"/>
    <w:rsid w:val="00D86F3D"/>
    <w:rsid w:val="00D90E6B"/>
    <w:rsid w:val="00DA4B3C"/>
    <w:rsid w:val="00DA7568"/>
    <w:rsid w:val="00DB015F"/>
    <w:rsid w:val="00DB654B"/>
    <w:rsid w:val="00DF73BB"/>
    <w:rsid w:val="00E07A1B"/>
    <w:rsid w:val="00E17691"/>
    <w:rsid w:val="00E17BA3"/>
    <w:rsid w:val="00E32B57"/>
    <w:rsid w:val="00E36BA8"/>
    <w:rsid w:val="00E428DA"/>
    <w:rsid w:val="00E536DB"/>
    <w:rsid w:val="00E57A0E"/>
    <w:rsid w:val="00E64FFD"/>
    <w:rsid w:val="00E71496"/>
    <w:rsid w:val="00E8556F"/>
    <w:rsid w:val="00E85970"/>
    <w:rsid w:val="00E90244"/>
    <w:rsid w:val="00E97064"/>
    <w:rsid w:val="00E97576"/>
    <w:rsid w:val="00E97EA2"/>
    <w:rsid w:val="00EA24F1"/>
    <w:rsid w:val="00EC46E8"/>
    <w:rsid w:val="00EC5882"/>
    <w:rsid w:val="00EC716F"/>
    <w:rsid w:val="00EF0054"/>
    <w:rsid w:val="00EF1225"/>
    <w:rsid w:val="00EF2304"/>
    <w:rsid w:val="00F0148C"/>
    <w:rsid w:val="00F05E61"/>
    <w:rsid w:val="00F074D4"/>
    <w:rsid w:val="00F14134"/>
    <w:rsid w:val="00F242D7"/>
    <w:rsid w:val="00F259C8"/>
    <w:rsid w:val="00F34D29"/>
    <w:rsid w:val="00F40859"/>
    <w:rsid w:val="00F47F47"/>
    <w:rsid w:val="00F53C59"/>
    <w:rsid w:val="00F540E9"/>
    <w:rsid w:val="00F659B8"/>
    <w:rsid w:val="00F80188"/>
    <w:rsid w:val="00F83F74"/>
    <w:rsid w:val="00F915AA"/>
    <w:rsid w:val="00F91DB9"/>
    <w:rsid w:val="00F92226"/>
    <w:rsid w:val="00F942F2"/>
    <w:rsid w:val="00F95D4C"/>
    <w:rsid w:val="00FA0789"/>
    <w:rsid w:val="00FA1BE0"/>
    <w:rsid w:val="00FA2389"/>
    <w:rsid w:val="00FC161B"/>
    <w:rsid w:val="00FD2D6A"/>
    <w:rsid w:val="00FD3575"/>
    <w:rsid w:val="00FE3511"/>
    <w:rsid w:val="00FF6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;"/>
  <w14:docId w14:val="6EE79282"/>
  <w15:docId w15:val="{59909FB0-E80D-4C08-AB10-585D3C980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line="296" w:lineRule="exact"/>
      <w:jc w:val="both"/>
    </w:pPr>
    <w:rPr>
      <w:rFonts w:ascii="Univers" w:hAnsi="Univers"/>
      <w:lang w:eastAsia="de-DE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9522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4">
    <w:name w:val="heading 4"/>
    <w:basedOn w:val="Standard"/>
    <w:next w:val="Standard"/>
    <w:link w:val="berschrift4Zchn"/>
    <w:qFormat/>
    <w:rsid w:val="00B110B2"/>
    <w:pPr>
      <w:keepNext/>
      <w:spacing w:before="120"/>
      <w:jc w:val="right"/>
      <w:outlineLvl w:val="3"/>
    </w:pPr>
    <w:rPr>
      <w:rFonts w:ascii="Univers 55" w:hAnsi="Univers 55"/>
      <w:b/>
      <w:bCs/>
      <w:color w:val="B2B2B2"/>
      <w:sz w:val="5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bsatz1ohneTitelohneAbstandunten">
    <w:name w:val="Absatz 1 ohne Titel ohne Abstand unten"/>
    <w:basedOn w:val="Standard"/>
    <w:pPr>
      <w:numPr>
        <w:numId w:val="4"/>
      </w:numPr>
      <w:tabs>
        <w:tab w:val="clear" w:pos="360"/>
        <w:tab w:val="left" w:pos="284"/>
      </w:tabs>
      <w:ind w:left="284" w:hanging="284"/>
    </w:pPr>
    <w:rPr>
      <w:noProof/>
    </w:rPr>
  </w:style>
  <w:style w:type="paragraph" w:customStyle="1" w:styleId="Absatz1mitTitelohneAbstandunten">
    <w:name w:val="Absatz 1 mit Titel ohne Abstand unten"/>
    <w:basedOn w:val="Absatz1ohneTitelohneAbstandunten"/>
    <w:pPr>
      <w:numPr>
        <w:numId w:val="5"/>
      </w:numPr>
      <w:tabs>
        <w:tab w:val="clear" w:pos="284"/>
        <w:tab w:val="clear" w:pos="1267"/>
        <w:tab w:val="num" w:pos="1191"/>
      </w:tabs>
      <w:ind w:left="1191" w:hanging="284"/>
    </w:pPr>
  </w:style>
  <w:style w:type="paragraph" w:customStyle="1" w:styleId="Absatz1mitTitelmitAbstandunten">
    <w:name w:val="Absatz 1 mit Titel mit Abstand unten"/>
    <w:basedOn w:val="Absatz1mitTitelohneAbstandunten"/>
    <w:pPr>
      <w:numPr>
        <w:numId w:val="6"/>
      </w:numPr>
      <w:tabs>
        <w:tab w:val="clear" w:pos="1267"/>
        <w:tab w:val="num" w:pos="1191"/>
      </w:tabs>
      <w:spacing w:after="60"/>
      <w:ind w:left="1191" w:hanging="284"/>
    </w:pPr>
  </w:style>
  <w:style w:type="paragraph" w:customStyle="1" w:styleId="Absatz1ohneTitelmitAbstandunten">
    <w:name w:val="Absatz 1 ohne Titel mit Abstand unten"/>
    <w:basedOn w:val="Absatz1ohneTitelohneAbstandunten"/>
    <w:pPr>
      <w:numPr>
        <w:numId w:val="7"/>
      </w:numPr>
      <w:tabs>
        <w:tab w:val="clear" w:pos="360"/>
      </w:tabs>
      <w:spacing w:after="60"/>
      <w:ind w:left="284" w:hanging="284"/>
    </w:pPr>
  </w:style>
  <w:style w:type="paragraph" w:customStyle="1" w:styleId="Absatz2ohneTitelohneAbstandunten">
    <w:name w:val="Absatz 2 ohne Titel ohne Abstand unten"/>
    <w:basedOn w:val="Standard"/>
    <w:pPr>
      <w:numPr>
        <w:numId w:val="8"/>
      </w:numPr>
      <w:tabs>
        <w:tab w:val="clear" w:pos="643"/>
        <w:tab w:val="left" w:pos="567"/>
      </w:tabs>
      <w:ind w:left="568" w:hanging="284"/>
    </w:pPr>
    <w:rPr>
      <w:noProof/>
    </w:rPr>
  </w:style>
  <w:style w:type="paragraph" w:customStyle="1" w:styleId="Absatz2mitTitelohneAbstandunten">
    <w:name w:val="Absatz 2 mit Titel ohne Abstand unten"/>
    <w:basedOn w:val="Absatz2ohneTitelohneAbstandunten"/>
    <w:pPr>
      <w:numPr>
        <w:numId w:val="9"/>
      </w:numPr>
      <w:tabs>
        <w:tab w:val="clear" w:pos="567"/>
        <w:tab w:val="clear" w:pos="1551"/>
        <w:tab w:val="num" w:pos="1474"/>
      </w:tabs>
      <w:ind w:left="1475" w:hanging="284"/>
    </w:pPr>
  </w:style>
  <w:style w:type="paragraph" w:customStyle="1" w:styleId="Absatz2mitTitelmitAbstandunten">
    <w:name w:val="Absatz 2 mit Titel mit Abstand unten"/>
    <w:basedOn w:val="Absatz2mitTitelohneAbstandunten"/>
    <w:pPr>
      <w:numPr>
        <w:numId w:val="10"/>
      </w:numPr>
      <w:tabs>
        <w:tab w:val="clear" w:pos="1554"/>
        <w:tab w:val="num" w:pos="1474"/>
      </w:tabs>
      <w:spacing w:after="60"/>
      <w:ind w:left="1475" w:hanging="284"/>
    </w:pPr>
  </w:style>
  <w:style w:type="paragraph" w:customStyle="1" w:styleId="Absatz2ohneTitelmitAbstandunten">
    <w:name w:val="Absatz 2 ohne Titel mit Abstand unten"/>
    <w:basedOn w:val="Absatz2ohneTitelohneAbstandunten"/>
    <w:pPr>
      <w:numPr>
        <w:numId w:val="11"/>
      </w:numPr>
      <w:tabs>
        <w:tab w:val="clear" w:pos="646"/>
      </w:tabs>
      <w:spacing w:after="60"/>
      <w:ind w:left="568" w:hanging="284"/>
    </w:pPr>
  </w:style>
  <w:style w:type="paragraph" w:customStyle="1" w:styleId="TextmitTitelmitAbstandunten">
    <w:name w:val="Text mit Titel mit Abstand unten"/>
    <w:basedOn w:val="Standard"/>
    <w:pPr>
      <w:spacing w:after="120"/>
      <w:ind w:left="907"/>
    </w:pPr>
  </w:style>
  <w:style w:type="paragraph" w:customStyle="1" w:styleId="TextmitTitelohneAbstandunten">
    <w:name w:val="Text mit Titel ohne Abstand unten"/>
    <w:basedOn w:val="TextmitTitelmitAbstandunten"/>
    <w:pPr>
      <w:spacing w:after="0"/>
    </w:pPr>
  </w:style>
  <w:style w:type="paragraph" w:customStyle="1" w:styleId="TextohneTitelmitAbstandunten">
    <w:name w:val="Text ohne Titel mit Abstand unten"/>
    <w:basedOn w:val="Standard"/>
    <w:pPr>
      <w:spacing w:after="120"/>
    </w:pPr>
  </w:style>
  <w:style w:type="paragraph" w:customStyle="1" w:styleId="TextohneTitelohneAbstandunten">
    <w:name w:val="Text ohne Titel ohne Abstand unten"/>
    <w:basedOn w:val="Standard"/>
  </w:style>
  <w:style w:type="paragraph" w:customStyle="1" w:styleId="Titel1obengrosserAbstand">
    <w:name w:val="Titel 1 oben grosser Abstand"/>
    <w:basedOn w:val="Standard"/>
    <w:next w:val="Standard"/>
    <w:pPr>
      <w:spacing w:before="840" w:after="120"/>
      <w:ind w:left="907" w:hanging="907"/>
    </w:pPr>
    <w:rPr>
      <w:b/>
      <w:caps/>
      <w:kern w:val="28"/>
    </w:rPr>
  </w:style>
  <w:style w:type="paragraph" w:customStyle="1" w:styleId="Titel1obenkleinerAbstand">
    <w:name w:val="Titel 1 oben kleiner Abstand"/>
    <w:basedOn w:val="Titel1obengrosserAbstand"/>
    <w:next w:val="Standard"/>
    <w:pPr>
      <w:spacing w:before="120"/>
    </w:pPr>
  </w:style>
  <w:style w:type="paragraph" w:customStyle="1" w:styleId="Titel11obengrosserAbstand">
    <w:name w:val="Titel 1.1 oben grosser Abstand"/>
    <w:basedOn w:val="Titel1obengrosserAbstand"/>
    <w:next w:val="Standard"/>
    <w:pPr>
      <w:spacing w:before="600"/>
    </w:pPr>
  </w:style>
  <w:style w:type="paragraph" w:customStyle="1" w:styleId="Titel11obenkleinerAbstand">
    <w:name w:val="Titel 1.1 oben kleiner Abstand"/>
    <w:basedOn w:val="Titel11obengrosserAbstand"/>
    <w:next w:val="Standard"/>
    <w:pPr>
      <w:spacing w:before="120"/>
    </w:pPr>
  </w:style>
  <w:style w:type="paragraph" w:customStyle="1" w:styleId="TitelBegriffAnhang">
    <w:name w:val="Titel Begriff Anhang"/>
    <w:basedOn w:val="Titel1obengrosserAbstand"/>
    <w:pPr>
      <w:tabs>
        <w:tab w:val="left" w:pos="907"/>
      </w:tabs>
      <w:spacing w:before="480"/>
      <w:ind w:left="0" w:firstLine="0"/>
      <w:jc w:val="left"/>
    </w:pPr>
  </w:style>
  <w:style w:type="paragraph" w:styleId="Kopfzeile">
    <w:name w:val="header"/>
    <w:basedOn w:val="Standard"/>
    <w:rsid w:val="00BC048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BC0483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F0D1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AF0D1E"/>
    <w:rPr>
      <w:rFonts w:ascii="Tahoma" w:hAnsi="Tahoma" w:cs="Tahoma"/>
      <w:sz w:val="16"/>
      <w:szCs w:val="16"/>
      <w:lang w:eastAsia="de-DE"/>
    </w:rPr>
  </w:style>
  <w:style w:type="paragraph" w:customStyle="1" w:styleId="EinfacherAbsatz">
    <w:name w:val="[Einfacher Absatz]"/>
    <w:basedOn w:val="Standard"/>
    <w:uiPriority w:val="99"/>
    <w:rsid w:val="004C0BC2"/>
    <w:pPr>
      <w:autoSpaceDE w:val="0"/>
      <w:autoSpaceDN w:val="0"/>
      <w:adjustRightInd w:val="0"/>
      <w:spacing w:line="288" w:lineRule="auto"/>
      <w:jc w:val="left"/>
      <w:textAlignment w:val="center"/>
    </w:pPr>
    <w:rPr>
      <w:rFonts w:ascii="Times-Roman" w:eastAsia="Calibri" w:hAnsi="Times-Roman" w:cs="Times-Roman"/>
      <w:color w:val="000000"/>
      <w:sz w:val="24"/>
      <w:szCs w:val="24"/>
      <w:lang w:val="de-DE" w:eastAsia="en-US"/>
    </w:rPr>
  </w:style>
  <w:style w:type="character" w:customStyle="1" w:styleId="berschrift4Zchn">
    <w:name w:val="Überschrift 4 Zchn"/>
    <w:basedOn w:val="Absatz-Standardschriftart"/>
    <w:link w:val="berschrift4"/>
    <w:rsid w:val="00B110B2"/>
    <w:rPr>
      <w:rFonts w:ascii="Univers 55" w:hAnsi="Univers 55"/>
      <w:b/>
      <w:bCs/>
      <w:color w:val="B2B2B2"/>
      <w:sz w:val="52"/>
      <w:lang w:eastAsia="de-DE"/>
    </w:rPr>
  </w:style>
  <w:style w:type="character" w:styleId="Hyperlink">
    <w:name w:val="Hyperlink"/>
    <w:basedOn w:val="Absatz-Standardschriftart"/>
    <w:uiPriority w:val="99"/>
    <w:unhideWhenUsed/>
    <w:rsid w:val="00B677DF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B677DF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B40430"/>
    <w:pPr>
      <w:ind w:left="720"/>
      <w:contextualSpacing/>
    </w:pPr>
  </w:style>
  <w:style w:type="character" w:customStyle="1" w:styleId="FuzeileZchn">
    <w:name w:val="Fußzeile Zchn"/>
    <w:basedOn w:val="Absatz-Standardschriftart"/>
    <w:link w:val="Fuzeile"/>
    <w:uiPriority w:val="99"/>
    <w:rsid w:val="009C1264"/>
    <w:rPr>
      <w:rFonts w:ascii="Univers" w:hAnsi="Univers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9522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de-DE"/>
    </w:rPr>
  </w:style>
  <w:style w:type="table" w:styleId="Tabellenraster">
    <w:name w:val="Table Grid"/>
    <w:basedOn w:val="NormaleTabelle"/>
    <w:rsid w:val="001C5538"/>
    <w:pPr>
      <w:spacing w:after="60" w:line="296" w:lineRule="exact"/>
      <w:jc w:val="both"/>
    </w:pPr>
    <w:rPr>
      <w:rFonts w:ascii="Univers" w:hAnsi="Univer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E32B57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de-CH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023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78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2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imdk.ch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.ilmer\Downloads\Vorlage%20Brief%252c%20Milit&#228;r%20Urlaubsgesuch%252c%20U21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E3BB2A-774A-42B9-887B-288641DED7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 Brief%2c Militär Urlaubsgesuch%2c U21</Template>
  <TotalTime>0</TotalTime>
  <Pages>1</Pages>
  <Words>66</Words>
  <Characters>760</Characters>
  <Application>Microsoft Office Word</Application>
  <DocSecurity>0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JJJJMMTT Brief Bezeichnung</vt:lpstr>
      <vt:lpstr>JJJJMMTT Brief Bezeichnung</vt:lpstr>
    </vt:vector>
  </TitlesOfParts>
  <Company>Hasler Müggler Quinter AG</Company>
  <LinksUpToDate>false</LinksUpToDate>
  <CharactersWithSpaces>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JJJJMMTT Brief Bezeichnung</dc:title>
  <dc:creator>T.Ilmer</dc:creator>
  <cp:lastModifiedBy>Horn Remy</cp:lastModifiedBy>
  <cp:revision>4</cp:revision>
  <cp:lastPrinted>2022-09-26T12:23:00Z</cp:lastPrinted>
  <dcterms:created xsi:type="dcterms:W3CDTF">2023-07-06T12:03:00Z</dcterms:created>
  <dcterms:modified xsi:type="dcterms:W3CDTF">2023-07-06T12:07:00Z</dcterms:modified>
</cp:coreProperties>
</file>